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D7B38" w14:textId="5FB80AD4" w:rsidR="009361D4" w:rsidRDefault="009361D4" w:rsidP="00C2299C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Allegato 3</w:t>
      </w:r>
    </w:p>
    <w:p w14:paraId="3424E1C5" w14:textId="06F0D44E" w:rsidR="00C2299C" w:rsidRDefault="00C2299C" w:rsidP="00C2299C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BA5B1C">
        <w:rPr>
          <w:rFonts w:asciiTheme="minorHAnsi" w:hAnsiTheme="minorHAnsi" w:cstheme="minorHAnsi"/>
          <w:b/>
          <w:bCs/>
          <w:sz w:val="22"/>
          <w:szCs w:val="22"/>
        </w:rPr>
        <w:t xml:space="preserve">RICHIESTA </w:t>
      </w:r>
      <w:r>
        <w:rPr>
          <w:rFonts w:asciiTheme="minorHAnsi" w:hAnsiTheme="minorHAnsi" w:cstheme="minorHAnsi"/>
          <w:b/>
          <w:bCs/>
          <w:sz w:val="22"/>
          <w:szCs w:val="22"/>
        </w:rPr>
        <w:t>DI VARIAZIONE AL PIANO DI STUDIO TRIENNIO</w:t>
      </w:r>
    </w:p>
    <w:p w14:paraId="69F732DE" w14:textId="77777777" w:rsidR="00C2299C" w:rsidRPr="00C2299C" w:rsidRDefault="00C2299C" w:rsidP="00C2299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6449A86" w14:textId="77777777" w:rsidR="00FD222E" w:rsidRDefault="00FD222E" w:rsidP="00FD222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0E8CCF7" w14:textId="6526C4A5" w:rsidR="00FD222E" w:rsidRDefault="00FD222E" w:rsidP="00FD222E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Il sottoscritto Cognome__________________ Nome___________________, iscritto al ___ anno della Scuola di ______________________ del corso TSM per l’A.A._____________, richiede la seguente variazione al piano di studi (si raccomanda di riportare esclusivamente l'opzione rispondente alle proprie esigenze):</w:t>
      </w:r>
    </w:p>
    <w:p w14:paraId="66BF44DA" w14:textId="77777777" w:rsidR="00C2299C" w:rsidRDefault="00C2299C" w:rsidP="00C2299C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100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4"/>
      </w:tblGrid>
      <w:tr w:rsidR="0039091A" w:rsidRPr="00DA0782" w14:paraId="422F6BE2" w14:textId="77777777" w:rsidTr="009777DE">
        <w:trPr>
          <w:trHeight w:val="300"/>
        </w:trPr>
        <w:tc>
          <w:tcPr>
            <w:tcW w:w="10064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vAlign w:val="center"/>
            <w:hideMark/>
          </w:tcPr>
          <w:p w14:paraId="11248C84" w14:textId="667A6636" w:rsidR="0039091A" w:rsidRPr="00DA0782" w:rsidRDefault="0039091A" w:rsidP="008E7B1D">
            <w:pPr>
              <w:pStyle w:val="Paragrafoelenco"/>
              <w:numPr>
                <w:ilvl w:val="0"/>
                <w:numId w:val="7"/>
              </w:numPr>
              <w:ind w:left="353" w:hanging="353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DA0782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SOSTITUZIONE DEL</w:t>
            </w:r>
            <w:r w:rsidR="00853158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 CORSO</w:t>
            </w:r>
          </w:p>
        </w:tc>
      </w:tr>
    </w:tbl>
    <w:p w14:paraId="431F1EF3" w14:textId="77777777" w:rsidR="00C2299C" w:rsidRDefault="00C2299C"/>
    <w:tbl>
      <w:tblPr>
        <w:tblW w:w="10064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3827"/>
        <w:gridCol w:w="1134"/>
        <w:gridCol w:w="567"/>
        <w:gridCol w:w="850"/>
        <w:gridCol w:w="1843"/>
      </w:tblGrid>
      <w:tr w:rsidR="00C2299C" w:rsidRPr="00C2299C" w14:paraId="254B0B94" w14:textId="77777777" w:rsidTr="00C2299C">
        <w:trPr>
          <w:trHeight w:val="64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A5F3B" w14:textId="77777777" w:rsidR="00C2299C" w:rsidRPr="00C2299C" w:rsidRDefault="00C2299C" w:rsidP="00C2299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Tipologia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416D4" w14:textId="78A26031" w:rsidR="00C2299C" w:rsidRPr="00C2299C" w:rsidRDefault="00853158" w:rsidP="00C2299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Corso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C85ED" w14:textId="38328473" w:rsidR="00C2299C" w:rsidRPr="00C2299C" w:rsidRDefault="00C2299C" w:rsidP="00C2299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Anno del</w:t>
            </w:r>
            <w:r w:rsidR="00853158">
              <w:rPr>
                <w:rFonts w:ascii="Aptos Narrow" w:hAnsi="Aptos Narrow"/>
                <w:color w:val="000000"/>
                <w:sz w:val="22"/>
                <w:szCs w:val="22"/>
              </w:rPr>
              <w:t xml:space="preserve"> corso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AB6CE" w14:textId="77777777" w:rsidR="00C2299C" w:rsidRPr="00C2299C" w:rsidRDefault="00C2299C" w:rsidP="00C2299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CF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3D149" w14:textId="77777777" w:rsidR="00C2299C" w:rsidRPr="00C2299C" w:rsidRDefault="00C2299C" w:rsidP="00C2299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Ore previste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085D6" w14:textId="53755348" w:rsidR="00C2299C" w:rsidRPr="00C2299C" w:rsidRDefault="00C2299C" w:rsidP="00C2299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A.A. in</w:t>
            </w:r>
            <w:r w:rsidR="001D6C3D">
              <w:rPr>
                <w:rFonts w:ascii="Aptos Narrow" w:hAnsi="Aptos Narrow"/>
                <w:color w:val="000000"/>
                <w:sz w:val="22"/>
                <w:szCs w:val="22"/>
              </w:rPr>
              <w:t xml:space="preserve"> cui</w:t>
            </w: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r w:rsidR="00853158">
              <w:rPr>
                <w:rFonts w:ascii="Aptos Narrow" w:hAnsi="Aptos Narrow"/>
                <w:color w:val="000000"/>
                <w:sz w:val="22"/>
                <w:szCs w:val="22"/>
              </w:rPr>
              <w:t>il corso</w:t>
            </w: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 xml:space="preserve"> è inserit</w:t>
            </w:r>
            <w:r w:rsidR="00853158">
              <w:rPr>
                <w:rFonts w:ascii="Aptos Narrow" w:hAnsi="Aptos Narrow"/>
                <w:color w:val="000000"/>
                <w:sz w:val="22"/>
                <w:szCs w:val="22"/>
              </w:rPr>
              <w:t>o</w:t>
            </w: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 xml:space="preserve"> nel piano di studio</w:t>
            </w:r>
          </w:p>
        </w:tc>
      </w:tr>
      <w:tr w:rsidR="0039091A" w:rsidRPr="00C2299C" w14:paraId="06425CEC" w14:textId="77777777" w:rsidTr="00C2299C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80661" w14:textId="027E262E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Base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E99A5F" w14:textId="6EDF5D7D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D3EDE6" w14:textId="233CCF09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A8405" w14:textId="20882D41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878A23" w14:textId="19FD2BDB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B1DC8" w14:textId="5E706C72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39091A" w:rsidRPr="00C2299C" w14:paraId="0047B55E" w14:textId="77777777" w:rsidTr="00C2299C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3865A" w14:textId="4C3DA134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Caratterizzanti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60283" w14:textId="118E65E3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B30EE" w14:textId="6C519A03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11665" w14:textId="061EF2B4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4E4CD" w14:textId="02E0D383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A6A96" w14:textId="0A1280B8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39091A" w:rsidRPr="00C2299C" w14:paraId="366FB7F4" w14:textId="77777777" w:rsidTr="00C2299C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58574" w14:textId="7F68BBC5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Ulteriori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D96B9" w14:textId="12D6A4EF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EC086D" w14:textId="7D788015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0C39E7" w14:textId="7CCDC7D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639F1" w14:textId="2DCBC192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9C964" w14:textId="1EE762F3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39091A" w:rsidRPr="00C2299C" w14:paraId="0618CA73" w14:textId="77777777" w:rsidTr="00C2299C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0CF13" w14:textId="2BC0E300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Integrative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4F807" w14:textId="5D779BB0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BDC36" w14:textId="2F2C9C5E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6C023E" w14:textId="572E883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9F03AD" w14:textId="506BEB4B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CE70E" w14:textId="4F822FAD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39091A" w:rsidRPr="00C2299C" w14:paraId="2F470BC6" w14:textId="77777777" w:rsidTr="00C2299C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B4066" w14:textId="75F49B54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Altre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823962" w14:textId="5D021EAD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E04484" w14:textId="2A5A15C6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12AA2" w14:textId="7BB6AEBA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D68E9" w14:textId="209127F5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6E873D" w14:textId="509C8B19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39091A" w:rsidRPr="00C2299C" w14:paraId="7FCEE88F" w14:textId="77777777" w:rsidTr="00C2299C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B71E3" w14:textId="140D0572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A scelta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6CEBD5" w14:textId="60944B7C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0001B" w14:textId="53F45CAD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30C859" w14:textId="21AF0F8D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2F58B" w14:textId="336AC25C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2AEF5" w14:textId="355FB335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</w:tbl>
    <w:p w14:paraId="50674B9C" w14:textId="77777777" w:rsidR="00C2299C" w:rsidRDefault="00C2299C"/>
    <w:tbl>
      <w:tblPr>
        <w:tblW w:w="100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4"/>
      </w:tblGrid>
      <w:tr w:rsidR="00C2299C" w:rsidRPr="00C2299C" w14:paraId="4A9D8F61" w14:textId="77777777" w:rsidTr="00AC3B5E">
        <w:trPr>
          <w:trHeight w:val="300"/>
        </w:trPr>
        <w:tc>
          <w:tcPr>
            <w:tcW w:w="100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C9358" w14:textId="68E1C53D" w:rsidR="00C2299C" w:rsidRPr="00C2299C" w:rsidRDefault="00C2299C" w:rsidP="00C2299C"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 xml:space="preserve">CON </w:t>
            </w:r>
            <w:r w:rsidR="00853158">
              <w:rPr>
                <w:rFonts w:ascii="Aptos Narrow" w:hAnsi="Aptos Narrow"/>
                <w:color w:val="000000"/>
                <w:sz w:val="22"/>
                <w:szCs w:val="22"/>
              </w:rPr>
              <w:t>IL</w:t>
            </w: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 xml:space="preserve"> SEGUENTE</w:t>
            </w:r>
          </w:p>
        </w:tc>
      </w:tr>
    </w:tbl>
    <w:p w14:paraId="786B1804" w14:textId="77777777" w:rsidR="00C2299C" w:rsidRDefault="00C2299C"/>
    <w:tbl>
      <w:tblPr>
        <w:tblW w:w="10064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3827"/>
        <w:gridCol w:w="1134"/>
        <w:gridCol w:w="567"/>
        <w:gridCol w:w="850"/>
        <w:gridCol w:w="1843"/>
      </w:tblGrid>
      <w:tr w:rsidR="00C2299C" w:rsidRPr="00C2299C" w14:paraId="1FFD2331" w14:textId="77777777" w:rsidTr="00C2299C">
        <w:trPr>
          <w:trHeight w:val="64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2490C" w14:textId="77777777" w:rsidR="00C2299C" w:rsidRPr="00C2299C" w:rsidRDefault="00C2299C" w:rsidP="00C2299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Tipologia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91983" w14:textId="564E597B" w:rsidR="00C2299C" w:rsidRPr="00C2299C" w:rsidRDefault="00853158" w:rsidP="00C2299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Corso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4B3B8" w14:textId="598F84E9" w:rsidR="00C2299C" w:rsidRPr="00C2299C" w:rsidRDefault="00853158" w:rsidP="00C2299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Anno del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corso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F80B9" w14:textId="77777777" w:rsidR="00C2299C" w:rsidRPr="00C2299C" w:rsidRDefault="00C2299C" w:rsidP="00C2299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CF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9FBD1" w14:textId="77777777" w:rsidR="00C2299C" w:rsidRPr="00C2299C" w:rsidRDefault="00C2299C" w:rsidP="00C2299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Ore previste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E6D20" w14:textId="5882C409" w:rsidR="00C2299C" w:rsidRPr="00C2299C" w:rsidRDefault="00C2299C" w:rsidP="00C2299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 xml:space="preserve">A.A. in cui si vuole inserire </w:t>
            </w:r>
            <w:r w:rsidR="001D6C3D">
              <w:rPr>
                <w:rFonts w:ascii="Aptos Narrow" w:hAnsi="Aptos Narrow"/>
                <w:color w:val="000000"/>
                <w:sz w:val="22"/>
                <w:szCs w:val="22"/>
              </w:rPr>
              <w:t>il corso</w:t>
            </w: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 xml:space="preserve"> nel piano di studio</w:t>
            </w:r>
          </w:p>
        </w:tc>
      </w:tr>
      <w:tr w:rsidR="0039091A" w:rsidRPr="00C2299C" w14:paraId="30332629" w14:textId="77777777" w:rsidTr="00C2299C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BDBFA" w14:textId="10CEA2DB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Base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72E31C" w14:textId="2D500B1E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F621E" w14:textId="15670C50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E3F489" w14:textId="161A98DD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90B3B" w14:textId="48E1B64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099A5" w14:textId="113F6A6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39091A" w:rsidRPr="00C2299C" w14:paraId="40939981" w14:textId="77777777" w:rsidTr="00C2299C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BB6DB" w14:textId="5BA53D00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Caratterizzanti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B2BFBC" w14:textId="266EC553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725069" w14:textId="1C0FD518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83A010" w14:textId="519D5698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A07070" w14:textId="60AC6B4D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63E5F" w14:textId="72C73E42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39091A" w:rsidRPr="00C2299C" w14:paraId="2C98F315" w14:textId="77777777" w:rsidTr="00C2299C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4BF47" w14:textId="4C582957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Ulteriori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DB09B2" w14:textId="3711A477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0FB1BB" w14:textId="4DEDCE56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221205" w14:textId="4BD88EDF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1A47C5" w14:textId="1F77A3ED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0375F" w14:textId="0294BF32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39091A" w:rsidRPr="00C2299C" w14:paraId="13015C54" w14:textId="77777777" w:rsidTr="00C2299C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22F9E" w14:textId="6775A8F3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Integrative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982B7" w14:textId="2A972DBE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785072" w14:textId="0EBE0374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B2E517" w14:textId="57E5320D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BA371" w14:textId="21B28000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8A26DB" w14:textId="3ADF404C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39091A" w:rsidRPr="00C2299C" w14:paraId="22C3869C" w14:textId="77777777" w:rsidTr="00C2299C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FC1E8" w14:textId="3F354D04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Altre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FEAE62" w14:textId="7F7636DF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74BBEC" w14:textId="4EDFEC39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5A09CE" w14:textId="25AF3DBB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6D8BC" w14:textId="38796F4A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258748" w14:textId="04C29922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39091A" w:rsidRPr="00C2299C" w14:paraId="66C973F9" w14:textId="77777777" w:rsidTr="00C2299C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FE404" w14:textId="5A7799A9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A scelta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B4305" w14:textId="7E1749A0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37014B" w14:textId="659AC8D4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395212" w14:textId="57229AD5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0E3C62" w14:textId="0206BA38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F25C8" w14:textId="752405FD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</w:tbl>
    <w:p w14:paraId="1BF32639" w14:textId="77777777" w:rsidR="00C2299C" w:rsidRDefault="00C2299C"/>
    <w:p w14:paraId="3778CFA1" w14:textId="0AB8B2B7" w:rsidR="0039091A" w:rsidRDefault="0039091A">
      <w:r>
        <w:br w:type="page"/>
      </w:r>
    </w:p>
    <w:p w14:paraId="6AACCC94" w14:textId="77777777" w:rsidR="00C2299C" w:rsidRDefault="00C2299C"/>
    <w:tbl>
      <w:tblPr>
        <w:tblW w:w="1007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74"/>
      </w:tblGrid>
      <w:tr w:rsidR="00C2299C" w:rsidRPr="00DA0782" w14:paraId="4F5E4622" w14:textId="77777777" w:rsidTr="00B20110">
        <w:trPr>
          <w:trHeight w:val="300"/>
        </w:trPr>
        <w:tc>
          <w:tcPr>
            <w:tcW w:w="10074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vAlign w:val="center"/>
            <w:hideMark/>
          </w:tcPr>
          <w:p w14:paraId="1928DACA" w14:textId="2F399581" w:rsidR="00C2299C" w:rsidRPr="00DA0782" w:rsidRDefault="00C2299C" w:rsidP="008E7B1D">
            <w:pPr>
              <w:pStyle w:val="Paragrafoelenco"/>
              <w:numPr>
                <w:ilvl w:val="0"/>
                <w:numId w:val="7"/>
              </w:numPr>
              <w:ind w:left="353" w:hanging="353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DA0782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SPOSTAMENTO DEL</w:t>
            </w:r>
            <w:r w:rsidR="001D6C3D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DA0782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SEGUENTE </w:t>
            </w:r>
            <w:r w:rsidR="001D6C3D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CORSO</w:t>
            </w:r>
            <w:r w:rsidRPr="00DA0782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 AD ALTRO ANNO ACCADEMICO</w:t>
            </w:r>
            <w:r w:rsidR="007751B6" w:rsidRPr="00DA0782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: indicare quale ________/_______</w:t>
            </w:r>
          </w:p>
        </w:tc>
      </w:tr>
    </w:tbl>
    <w:p w14:paraId="5C1F4299" w14:textId="77777777" w:rsidR="00C2299C" w:rsidRDefault="00C2299C"/>
    <w:tbl>
      <w:tblPr>
        <w:tblW w:w="10064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3827"/>
        <w:gridCol w:w="1134"/>
        <w:gridCol w:w="567"/>
        <w:gridCol w:w="850"/>
        <w:gridCol w:w="1843"/>
      </w:tblGrid>
      <w:tr w:rsidR="00C2299C" w:rsidRPr="00C2299C" w14:paraId="6534B80A" w14:textId="77777777" w:rsidTr="00C2299C">
        <w:trPr>
          <w:trHeight w:val="64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65A1A" w14:textId="77777777" w:rsidR="00C2299C" w:rsidRPr="00C2299C" w:rsidRDefault="00C2299C" w:rsidP="00C2299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Tipologia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B5F4D" w14:textId="1F3DE9FC" w:rsidR="00C2299C" w:rsidRPr="00C2299C" w:rsidRDefault="001D6C3D" w:rsidP="00C2299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Corso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3EE3C" w14:textId="253084CA" w:rsidR="00C2299C" w:rsidRPr="00C2299C" w:rsidRDefault="00C2299C" w:rsidP="00C2299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Anno del</w:t>
            </w:r>
            <w:r w:rsidR="001D6C3D">
              <w:rPr>
                <w:rFonts w:ascii="Aptos Narrow" w:hAnsi="Aptos Narrow"/>
                <w:color w:val="000000"/>
                <w:sz w:val="22"/>
                <w:szCs w:val="22"/>
              </w:rPr>
              <w:t xml:space="preserve"> corso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71E6F" w14:textId="77777777" w:rsidR="00C2299C" w:rsidRPr="00C2299C" w:rsidRDefault="00C2299C" w:rsidP="00C2299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CF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7495C" w14:textId="77777777" w:rsidR="00C2299C" w:rsidRPr="00C2299C" w:rsidRDefault="00C2299C" w:rsidP="00C2299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Ore previste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641BC" w14:textId="33ABF246" w:rsidR="00C2299C" w:rsidRPr="00C2299C" w:rsidRDefault="00C2299C" w:rsidP="00C2299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 xml:space="preserve">A.A. in cui </w:t>
            </w:r>
            <w:r w:rsidR="001D6C3D">
              <w:rPr>
                <w:rFonts w:ascii="Aptos Narrow" w:hAnsi="Aptos Narrow"/>
                <w:color w:val="000000"/>
                <w:sz w:val="22"/>
                <w:szCs w:val="22"/>
              </w:rPr>
              <w:t>il corso</w:t>
            </w: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 xml:space="preserve"> è inserit</w:t>
            </w:r>
            <w:r w:rsidR="001D6C3D">
              <w:rPr>
                <w:rFonts w:ascii="Aptos Narrow" w:hAnsi="Aptos Narrow"/>
                <w:color w:val="000000"/>
                <w:sz w:val="22"/>
                <w:szCs w:val="22"/>
              </w:rPr>
              <w:t>o</w:t>
            </w: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 xml:space="preserve"> nel piano di studio</w:t>
            </w:r>
          </w:p>
        </w:tc>
      </w:tr>
      <w:tr w:rsidR="0039091A" w:rsidRPr="00C2299C" w14:paraId="602ED1D2" w14:textId="77777777" w:rsidTr="00C2299C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5434E" w14:textId="3E95DE38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Base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3E1DA" w14:textId="77777777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C2BDC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B4B38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19B4D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FD1C2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39091A" w:rsidRPr="00C2299C" w14:paraId="08D94B1D" w14:textId="77777777" w:rsidTr="00C2299C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45707" w14:textId="02E9F840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Caratterizzanti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B9D68" w14:textId="77777777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26DFA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20FCC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4E83D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E51EB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39091A" w:rsidRPr="00C2299C" w14:paraId="43BAEB03" w14:textId="77777777" w:rsidTr="00C2299C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3477F" w14:textId="504B3CC2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Ulteriori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A80D5" w14:textId="77777777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D54B1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6DC45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D3855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6D29F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39091A" w:rsidRPr="00C2299C" w14:paraId="5952AF87" w14:textId="77777777" w:rsidTr="00C2299C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6B657" w14:textId="0FED083E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Integrative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E2927" w14:textId="77777777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DBF9E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CF360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1A80E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8F66E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39091A" w:rsidRPr="00C2299C" w14:paraId="383A8F8D" w14:textId="77777777" w:rsidTr="00C2299C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4B884" w14:textId="2FE946D8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Altre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77E11" w14:textId="77777777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C0B0C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0A007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8101F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F5E88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39091A" w:rsidRPr="00C2299C" w14:paraId="6028CB34" w14:textId="77777777" w:rsidTr="00C2299C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1EFB6" w14:textId="3E02E088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A scelta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5EAA4" w14:textId="77777777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76109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24660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29BE1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2D9C2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</w:tbl>
    <w:p w14:paraId="364AC3E5" w14:textId="77777777" w:rsidR="00C2299C" w:rsidRDefault="00C2299C"/>
    <w:p w14:paraId="4B66E011" w14:textId="77777777" w:rsidR="007751B6" w:rsidRDefault="007751B6"/>
    <w:tbl>
      <w:tblPr>
        <w:tblW w:w="100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4"/>
      </w:tblGrid>
      <w:tr w:rsidR="00C2299C" w:rsidRPr="00DA0782" w14:paraId="6EC6D7F4" w14:textId="77777777" w:rsidTr="00092D93">
        <w:trPr>
          <w:trHeight w:val="300"/>
        </w:trPr>
        <w:tc>
          <w:tcPr>
            <w:tcW w:w="10064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vAlign w:val="center"/>
            <w:hideMark/>
          </w:tcPr>
          <w:p w14:paraId="18F0F3D4" w14:textId="4FD09431" w:rsidR="00C2299C" w:rsidRPr="00DA0782" w:rsidRDefault="00C2299C" w:rsidP="008E7B1D">
            <w:pPr>
              <w:pStyle w:val="Paragrafoelenco"/>
              <w:numPr>
                <w:ilvl w:val="0"/>
                <w:numId w:val="7"/>
              </w:numPr>
              <w:ind w:left="353" w:hanging="353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DA0782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ELIMINAZIONE DEL</w:t>
            </w:r>
            <w:r w:rsidR="001D6C3D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 CORSO</w:t>
            </w:r>
          </w:p>
        </w:tc>
      </w:tr>
    </w:tbl>
    <w:p w14:paraId="706A7363" w14:textId="77777777" w:rsidR="00C2299C" w:rsidRDefault="00C2299C"/>
    <w:tbl>
      <w:tblPr>
        <w:tblW w:w="10064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3827"/>
        <w:gridCol w:w="1134"/>
        <w:gridCol w:w="567"/>
        <w:gridCol w:w="850"/>
        <w:gridCol w:w="1843"/>
      </w:tblGrid>
      <w:tr w:rsidR="00C2299C" w:rsidRPr="00C2299C" w14:paraId="7DAE0476" w14:textId="77777777" w:rsidTr="00C2299C">
        <w:trPr>
          <w:trHeight w:val="64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00817" w14:textId="77777777" w:rsidR="00C2299C" w:rsidRPr="00C2299C" w:rsidRDefault="00C2299C" w:rsidP="00C2299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Tipologia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3492C" w14:textId="0B813162" w:rsidR="00C2299C" w:rsidRPr="00C2299C" w:rsidRDefault="001D6C3D" w:rsidP="00C2299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Corso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B0FB4" w14:textId="3B4F0165" w:rsidR="00C2299C" w:rsidRPr="00C2299C" w:rsidRDefault="00C2299C" w:rsidP="00C2299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Anno del</w:t>
            </w:r>
            <w:r w:rsidR="001D6C3D">
              <w:rPr>
                <w:rFonts w:ascii="Aptos Narrow" w:hAnsi="Aptos Narrow"/>
                <w:color w:val="000000"/>
                <w:sz w:val="22"/>
                <w:szCs w:val="22"/>
              </w:rPr>
              <w:t xml:space="preserve"> corso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62363" w14:textId="77777777" w:rsidR="00C2299C" w:rsidRPr="00C2299C" w:rsidRDefault="00C2299C" w:rsidP="00C2299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CF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8733E" w14:textId="77777777" w:rsidR="00C2299C" w:rsidRPr="00C2299C" w:rsidRDefault="00C2299C" w:rsidP="00C2299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Ore previste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9E90A" w14:textId="1922103E" w:rsidR="00C2299C" w:rsidRPr="00C2299C" w:rsidRDefault="00C2299C" w:rsidP="00C2299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 xml:space="preserve">A.A. in </w:t>
            </w:r>
            <w:r w:rsidR="001D6C3D">
              <w:rPr>
                <w:rFonts w:ascii="Aptos Narrow" w:hAnsi="Aptos Narrow"/>
                <w:color w:val="000000"/>
                <w:sz w:val="22"/>
                <w:szCs w:val="22"/>
              </w:rPr>
              <w:t>cui il corso</w:t>
            </w: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 xml:space="preserve"> è inserit</w:t>
            </w:r>
            <w:r w:rsidR="001D6C3D">
              <w:rPr>
                <w:rFonts w:ascii="Aptos Narrow" w:hAnsi="Aptos Narrow"/>
                <w:color w:val="000000"/>
                <w:sz w:val="22"/>
                <w:szCs w:val="22"/>
              </w:rPr>
              <w:t>o</w:t>
            </w: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 xml:space="preserve"> nel piano di studio</w:t>
            </w:r>
          </w:p>
        </w:tc>
      </w:tr>
      <w:tr w:rsidR="0039091A" w:rsidRPr="00C2299C" w14:paraId="7DEFF3FD" w14:textId="77777777" w:rsidTr="00C2299C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E2F49" w14:textId="18D182A8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Base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8C648" w14:textId="77777777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B8BED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3DFCA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CEFF2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DED27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39091A" w:rsidRPr="00C2299C" w14:paraId="057D5DE1" w14:textId="77777777" w:rsidTr="00C2299C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036CE" w14:textId="4189FD25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Caratterizzanti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36D74" w14:textId="77777777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AD547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4F257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1BCA9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F7D0D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39091A" w:rsidRPr="00C2299C" w14:paraId="02C32B02" w14:textId="77777777" w:rsidTr="00C2299C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7217C" w14:textId="439D1510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Ulteriori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C53FC" w14:textId="77777777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EBE65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AE5FB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5BE5B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4594F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39091A" w:rsidRPr="00C2299C" w14:paraId="2A39FBB7" w14:textId="77777777" w:rsidTr="00C2299C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59038" w14:textId="6B002DEF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Integrative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A796E" w14:textId="77777777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14D93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9C75C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1EECA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2711B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39091A" w:rsidRPr="00C2299C" w14:paraId="15FB0AB9" w14:textId="77777777" w:rsidTr="00C2299C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A6C55" w14:textId="71C4A4F1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Altre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AABFB" w14:textId="77777777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49161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9FDDF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D205D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F6D25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39091A" w:rsidRPr="00C2299C" w14:paraId="626FCC70" w14:textId="77777777" w:rsidTr="00C2299C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70C5C" w14:textId="22FEB3DE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A scelta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20542" w14:textId="77777777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074AA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886BC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5A035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FD6CA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</w:tbl>
    <w:p w14:paraId="3ED98F3B" w14:textId="77777777" w:rsidR="00C2299C" w:rsidRDefault="00C2299C"/>
    <w:p w14:paraId="067C3623" w14:textId="77777777" w:rsidR="007751B6" w:rsidRDefault="007751B6"/>
    <w:tbl>
      <w:tblPr>
        <w:tblW w:w="100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4"/>
      </w:tblGrid>
      <w:tr w:rsidR="00C2299C" w:rsidRPr="00DA0782" w14:paraId="2BEC1F9B" w14:textId="77777777" w:rsidTr="004C55C0">
        <w:trPr>
          <w:trHeight w:val="300"/>
        </w:trPr>
        <w:tc>
          <w:tcPr>
            <w:tcW w:w="10064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vAlign w:val="center"/>
            <w:hideMark/>
          </w:tcPr>
          <w:p w14:paraId="5E48DA50" w14:textId="49684173" w:rsidR="00C2299C" w:rsidRPr="00DA0782" w:rsidRDefault="00C2299C" w:rsidP="008E7B1D">
            <w:pPr>
              <w:pStyle w:val="Paragrafoelenco"/>
              <w:numPr>
                <w:ilvl w:val="0"/>
                <w:numId w:val="7"/>
              </w:numPr>
              <w:ind w:left="353" w:hanging="353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DA0782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INSERIMENTO DEL</w:t>
            </w:r>
            <w:r w:rsidR="001D6C3D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 CORSO</w:t>
            </w:r>
          </w:p>
        </w:tc>
      </w:tr>
    </w:tbl>
    <w:p w14:paraId="3B58A46C" w14:textId="77777777" w:rsidR="00C2299C" w:rsidRDefault="00C2299C"/>
    <w:tbl>
      <w:tblPr>
        <w:tblW w:w="10064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3827"/>
        <w:gridCol w:w="1134"/>
        <w:gridCol w:w="567"/>
        <w:gridCol w:w="850"/>
        <w:gridCol w:w="1843"/>
      </w:tblGrid>
      <w:tr w:rsidR="00C2299C" w:rsidRPr="00C2299C" w14:paraId="1129BFD5" w14:textId="77777777" w:rsidTr="00C2299C">
        <w:trPr>
          <w:trHeight w:val="6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24272" w14:textId="77777777" w:rsidR="00C2299C" w:rsidRPr="00C2299C" w:rsidRDefault="00C2299C" w:rsidP="00C2299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Tipologia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BD985" w14:textId="73E20109" w:rsidR="00C2299C" w:rsidRPr="00C2299C" w:rsidRDefault="001D6C3D" w:rsidP="00C2299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Corso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48F72" w14:textId="59AD151C" w:rsidR="00C2299C" w:rsidRPr="00C2299C" w:rsidRDefault="001D6C3D" w:rsidP="00C2299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Anno del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corso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FD0DF" w14:textId="77777777" w:rsidR="00C2299C" w:rsidRPr="00C2299C" w:rsidRDefault="00C2299C" w:rsidP="00C2299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CF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CC74A" w14:textId="77777777" w:rsidR="00C2299C" w:rsidRPr="00C2299C" w:rsidRDefault="00C2299C" w:rsidP="00C2299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Ore previste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63847" w14:textId="16E208A8" w:rsidR="00C2299C" w:rsidRPr="00C2299C" w:rsidRDefault="00C2299C" w:rsidP="00C2299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 xml:space="preserve">A.A. in cui si vuole inserire </w:t>
            </w:r>
            <w:r w:rsidR="001D6C3D">
              <w:rPr>
                <w:rFonts w:ascii="Aptos Narrow" w:hAnsi="Aptos Narrow"/>
                <w:color w:val="000000"/>
                <w:sz w:val="22"/>
                <w:szCs w:val="22"/>
              </w:rPr>
              <w:t>il corso</w:t>
            </w: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 xml:space="preserve"> nel piano di studio</w:t>
            </w:r>
          </w:p>
        </w:tc>
      </w:tr>
      <w:tr w:rsidR="0039091A" w:rsidRPr="00C2299C" w14:paraId="1B7A2113" w14:textId="77777777" w:rsidTr="00C2299C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0FF29" w14:textId="175B2F27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Base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984E2" w14:textId="77777777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BCCC2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B1594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7A636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0181F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39091A" w:rsidRPr="00C2299C" w14:paraId="27995D6D" w14:textId="77777777" w:rsidTr="00C2299C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39824" w14:textId="6DA35105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Caratterizzanti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07D70" w14:textId="77777777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8FBCB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066E0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767D4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722A9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39091A" w:rsidRPr="00C2299C" w14:paraId="1EB73E63" w14:textId="77777777" w:rsidTr="00C2299C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1E2A2" w14:textId="101B3000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Ulteriori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037FD" w14:textId="77777777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0EEA1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F6AEE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62180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FFAD9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39091A" w:rsidRPr="00C2299C" w14:paraId="5128DF45" w14:textId="77777777" w:rsidTr="00C2299C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110A3" w14:textId="57424612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Integrative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831A8" w14:textId="77777777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5B7FE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093CB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2AACA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ECB44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39091A" w:rsidRPr="00C2299C" w14:paraId="23D13EAA" w14:textId="77777777" w:rsidTr="00C2299C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A45BD" w14:textId="6C200BCD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Altre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23E2D" w14:textId="77777777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80803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80F64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340ED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E9684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39091A" w:rsidRPr="00C2299C" w14:paraId="422776F7" w14:textId="77777777" w:rsidTr="00C2299C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DCB36" w14:textId="36AF1B7B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A scelta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9AD17" w14:textId="77777777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1EFFE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0DCAA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E13C3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90DE9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</w:tbl>
    <w:p w14:paraId="2FC859AC" w14:textId="77777777" w:rsidR="00BA5B1C" w:rsidRDefault="00BA5B1C" w:rsidP="00F42D6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486DAA7" w14:textId="30C22FF3" w:rsidR="00C2299C" w:rsidRDefault="00C2299C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24B65CAA" w14:textId="77777777" w:rsidR="00BA5B1C" w:rsidRDefault="00BA5B1C" w:rsidP="00F42D63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1007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74"/>
      </w:tblGrid>
      <w:tr w:rsidR="00C2299C" w:rsidRPr="00DA0782" w14:paraId="1AA8AA04" w14:textId="77777777" w:rsidTr="009012EE">
        <w:trPr>
          <w:trHeight w:val="300"/>
        </w:trPr>
        <w:tc>
          <w:tcPr>
            <w:tcW w:w="10074" w:type="dxa"/>
            <w:tcBorders>
              <w:top w:val="nil"/>
              <w:left w:val="nil"/>
              <w:bottom w:val="nil"/>
              <w:right w:val="nil"/>
            </w:tcBorders>
            <w:shd w:val="clear" w:color="000000" w:fill="C0E6F5"/>
            <w:noWrap/>
            <w:vAlign w:val="center"/>
            <w:hideMark/>
          </w:tcPr>
          <w:p w14:paraId="51D605C8" w14:textId="60F397F8" w:rsidR="00C2299C" w:rsidRPr="00DA0782" w:rsidRDefault="00C2299C" w:rsidP="008E7B1D">
            <w:pPr>
              <w:pStyle w:val="Paragrafoelenco"/>
              <w:numPr>
                <w:ilvl w:val="0"/>
                <w:numId w:val="7"/>
              </w:numPr>
              <w:ind w:left="353" w:hanging="353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DA0782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RIPET</w:t>
            </w:r>
            <w:r w:rsidR="00B661DE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IZIONE</w:t>
            </w:r>
            <w:r w:rsidRPr="00DA0782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 DEL SEGUENTE </w:t>
            </w:r>
            <w:r w:rsidR="001D6C3D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CORSO</w:t>
            </w:r>
            <w:r w:rsidRPr="00DA0782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 IN ALTRO ANNO ACCADEMICO: indicare quale _______/________</w:t>
            </w:r>
          </w:p>
        </w:tc>
      </w:tr>
    </w:tbl>
    <w:p w14:paraId="538F258E" w14:textId="77777777" w:rsidR="00C2299C" w:rsidRDefault="00C2299C" w:rsidP="00C2299C"/>
    <w:tbl>
      <w:tblPr>
        <w:tblW w:w="10064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3827"/>
        <w:gridCol w:w="1134"/>
        <w:gridCol w:w="567"/>
        <w:gridCol w:w="850"/>
        <w:gridCol w:w="1843"/>
      </w:tblGrid>
      <w:tr w:rsidR="00C2299C" w:rsidRPr="00C2299C" w14:paraId="025E781E" w14:textId="77777777" w:rsidTr="009012EE">
        <w:trPr>
          <w:trHeight w:val="64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0AB14" w14:textId="77777777" w:rsidR="00C2299C" w:rsidRPr="00C2299C" w:rsidRDefault="00C2299C" w:rsidP="009012EE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Tipologia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FE6B8" w14:textId="4A0F63AB" w:rsidR="00C2299C" w:rsidRPr="00C2299C" w:rsidRDefault="001D6C3D" w:rsidP="009012EE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Corso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3137D" w14:textId="66002410" w:rsidR="00C2299C" w:rsidRPr="00C2299C" w:rsidRDefault="00C2299C" w:rsidP="009012EE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 xml:space="preserve">Anno </w:t>
            </w:r>
            <w:r w:rsidR="001D6C3D">
              <w:rPr>
                <w:rFonts w:ascii="Aptos Narrow" w:hAnsi="Aptos Narrow"/>
                <w:color w:val="000000"/>
                <w:sz w:val="22"/>
                <w:szCs w:val="22"/>
              </w:rPr>
              <w:t>del corso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F5296" w14:textId="77777777" w:rsidR="00C2299C" w:rsidRPr="00C2299C" w:rsidRDefault="00C2299C" w:rsidP="009012EE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CF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03CD4" w14:textId="77777777" w:rsidR="00C2299C" w:rsidRPr="00C2299C" w:rsidRDefault="00C2299C" w:rsidP="009012EE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Ore previste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A5FEB" w14:textId="12D2FD1D" w:rsidR="00C2299C" w:rsidRPr="00C2299C" w:rsidRDefault="00C2299C" w:rsidP="009012EE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 xml:space="preserve">A.A. in cui </w:t>
            </w:r>
            <w:r w:rsidR="001D6C3D">
              <w:rPr>
                <w:rFonts w:ascii="Aptos Narrow" w:hAnsi="Aptos Narrow"/>
                <w:color w:val="000000"/>
                <w:sz w:val="22"/>
                <w:szCs w:val="22"/>
              </w:rPr>
              <w:t>il corso</w:t>
            </w: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 xml:space="preserve"> è inserit</w:t>
            </w:r>
            <w:r w:rsidR="001D6C3D">
              <w:rPr>
                <w:rFonts w:ascii="Aptos Narrow" w:hAnsi="Aptos Narrow"/>
                <w:color w:val="000000"/>
                <w:sz w:val="22"/>
                <w:szCs w:val="22"/>
              </w:rPr>
              <w:t>o</w:t>
            </w: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 xml:space="preserve"> nel piano di studio</w:t>
            </w:r>
          </w:p>
        </w:tc>
      </w:tr>
      <w:tr w:rsidR="0039091A" w:rsidRPr="00C2299C" w14:paraId="01FBCF54" w14:textId="77777777" w:rsidTr="009012EE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2BDC8" w14:textId="27BD0097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Base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7AC47" w14:textId="77777777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8EBB3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6E595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23769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4660C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39091A" w:rsidRPr="00C2299C" w14:paraId="06D33F31" w14:textId="77777777" w:rsidTr="009012EE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D6B76" w14:textId="76CB38FF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Caratterizzanti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04C36" w14:textId="77777777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882E5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24569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DAC28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23A4B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39091A" w:rsidRPr="00C2299C" w14:paraId="23009A87" w14:textId="77777777" w:rsidTr="009012EE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BFC83" w14:textId="2DC3B3A5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Ulteriori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312E5" w14:textId="77777777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8A4D9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8E184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03FC6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B58F6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39091A" w:rsidRPr="00C2299C" w14:paraId="19A978FB" w14:textId="77777777" w:rsidTr="009012EE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4F99E" w14:textId="7D8C74B6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Integrative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914AA" w14:textId="77777777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A97AB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97A20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EF2E5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909CB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39091A" w:rsidRPr="00C2299C" w14:paraId="303918EF" w14:textId="77777777" w:rsidTr="009012EE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2EC8F" w14:textId="4306E92D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Altre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9E657" w14:textId="77777777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680E2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B1971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BFEDB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D0C98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 w:rsidR="0039091A" w:rsidRPr="00C2299C" w14:paraId="6110982F" w14:textId="77777777" w:rsidTr="009012EE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E4A17" w14:textId="6A4596D7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Wingdings" w:hAnsi="Wingdings"/>
                <w:color w:val="000000"/>
                <w:sz w:val="22"/>
                <w:szCs w:val="22"/>
              </w:rPr>
              <w:t>o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A scelta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D0FDA" w14:textId="77777777" w:rsidR="0039091A" w:rsidRPr="00C2299C" w:rsidRDefault="0039091A" w:rsidP="0039091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5DA36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1366A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15074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86B13" w14:textId="77777777" w:rsidR="0039091A" w:rsidRPr="00C2299C" w:rsidRDefault="0039091A" w:rsidP="0039091A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C2299C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</w:tbl>
    <w:p w14:paraId="54AB2C93" w14:textId="77777777" w:rsidR="00C2299C" w:rsidRDefault="00C2299C" w:rsidP="00C2299C"/>
    <w:p w14:paraId="3D0CB557" w14:textId="77777777" w:rsidR="00C2299C" w:rsidRDefault="00C2299C" w:rsidP="00F42D63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C2299C" w:rsidSect="002F30F9">
      <w:headerReference w:type="default" r:id="rId7"/>
      <w:footerReference w:type="default" r:id="rId8"/>
      <w:pgSz w:w="11907" w:h="16840" w:code="9"/>
      <w:pgMar w:top="947" w:right="907" w:bottom="1134" w:left="907" w:header="709" w:footer="2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C1AC0" w14:textId="77777777" w:rsidR="005E4F3B" w:rsidRDefault="005E4F3B">
      <w:r>
        <w:separator/>
      </w:r>
    </w:p>
  </w:endnote>
  <w:endnote w:type="continuationSeparator" w:id="0">
    <w:p w14:paraId="3037A0F0" w14:textId="77777777" w:rsidR="005E4F3B" w:rsidRDefault="005E4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36935" w14:textId="77777777" w:rsidR="002F30F9" w:rsidRDefault="002F30F9" w:rsidP="0054654E">
    <w:pPr>
      <w:pStyle w:val="Pidipagina"/>
      <w:jc w:val="center"/>
    </w:pPr>
  </w:p>
  <w:p w14:paraId="4027E4A9" w14:textId="32FEA241" w:rsidR="0054654E" w:rsidRDefault="00F1430B" w:rsidP="0054654E">
    <w:pPr>
      <w:pStyle w:val="Pidipagina"/>
      <w:jc w:val="center"/>
    </w:pPr>
    <w:r>
      <w:rPr>
        <w:noProof/>
      </w:rPr>
      <w:drawing>
        <wp:inline distT="0" distB="0" distL="0" distR="0" wp14:anchorId="735DA1A5" wp14:editId="557360CD">
          <wp:extent cx="4219575" cy="438150"/>
          <wp:effectExtent l="0" t="0" r="0" b="0"/>
          <wp:docPr id="204393959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195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50EA2" w14:textId="77777777" w:rsidR="005E4F3B" w:rsidRDefault="005E4F3B">
      <w:r>
        <w:separator/>
      </w:r>
    </w:p>
  </w:footnote>
  <w:footnote w:type="continuationSeparator" w:id="0">
    <w:p w14:paraId="47758822" w14:textId="77777777" w:rsidR="005E4F3B" w:rsidRDefault="005E4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27E47" w14:textId="07D793FF" w:rsidR="00B17EAF" w:rsidRDefault="00F1430B" w:rsidP="00343F20">
    <w:pPr>
      <w:pStyle w:val="Intestazione"/>
    </w:pPr>
    <w:r>
      <w:rPr>
        <w:noProof/>
      </w:rPr>
      <w:drawing>
        <wp:inline distT="0" distB="0" distL="0" distR="0" wp14:anchorId="66DACFAA" wp14:editId="7B5B2734">
          <wp:extent cx="3380177" cy="554477"/>
          <wp:effectExtent l="0" t="0" r="0" b="0"/>
          <wp:docPr id="146385454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5091" cy="5585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E56C566" w14:textId="77777777" w:rsidR="00F37EDC" w:rsidRPr="00F37EDC" w:rsidRDefault="00F37EDC" w:rsidP="00343F20">
    <w:pPr>
      <w:pStyle w:val="Intestazione"/>
      <w:rPr>
        <w:rFonts w:asciiTheme="minorHAnsi" w:hAnsiTheme="minorHAnsi" w:cstheme="minorHAnsi"/>
        <w:sz w:val="22"/>
        <w:szCs w:val="22"/>
      </w:rPr>
    </w:pPr>
  </w:p>
  <w:p w14:paraId="627776B9" w14:textId="77777777" w:rsidR="00F37EDC" w:rsidRPr="00F37EDC" w:rsidRDefault="00F37EDC" w:rsidP="00343F20">
    <w:pPr>
      <w:pStyle w:val="Intestazione"/>
      <w:rPr>
        <w:rFonts w:asciiTheme="minorHAnsi" w:hAnsiTheme="minorHAnsi" w:cstheme="minorHAnsi"/>
        <w:sz w:val="22"/>
        <w:szCs w:val="22"/>
      </w:rPr>
    </w:pPr>
  </w:p>
  <w:p w14:paraId="0E282143" w14:textId="77777777" w:rsidR="00F37EDC" w:rsidRPr="00F37EDC" w:rsidRDefault="00F37EDC" w:rsidP="00343F20">
    <w:pPr>
      <w:pStyle w:val="Intestazione"/>
      <w:rPr>
        <w:rFonts w:asciiTheme="minorHAnsi" w:hAnsiTheme="minorHAnsi" w:cstheme="minorHAns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D43C5"/>
    <w:multiLevelType w:val="hybridMultilevel"/>
    <w:tmpl w:val="D200C6B8"/>
    <w:lvl w:ilvl="0" w:tplc="0410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D764D93"/>
    <w:multiLevelType w:val="hybridMultilevel"/>
    <w:tmpl w:val="6728CA5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0452C8"/>
    <w:multiLevelType w:val="hybridMultilevel"/>
    <w:tmpl w:val="55E0DE30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2110FD2"/>
    <w:multiLevelType w:val="multilevel"/>
    <w:tmpl w:val="26784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AC7E2A"/>
    <w:multiLevelType w:val="hybridMultilevel"/>
    <w:tmpl w:val="6728CA5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827457"/>
    <w:multiLevelType w:val="hybridMultilevel"/>
    <w:tmpl w:val="785AA9A0"/>
    <w:lvl w:ilvl="0" w:tplc="0410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6E2F5E14"/>
    <w:multiLevelType w:val="hybridMultilevel"/>
    <w:tmpl w:val="275AF7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6759374">
    <w:abstractNumId w:val="2"/>
  </w:num>
  <w:num w:numId="2" w16cid:durableId="1313825980">
    <w:abstractNumId w:val="5"/>
  </w:num>
  <w:num w:numId="3" w16cid:durableId="773670525">
    <w:abstractNumId w:val="0"/>
  </w:num>
  <w:num w:numId="4" w16cid:durableId="1476264825">
    <w:abstractNumId w:val="6"/>
  </w:num>
  <w:num w:numId="5" w16cid:durableId="514006477">
    <w:abstractNumId w:val="3"/>
  </w:num>
  <w:num w:numId="6" w16cid:durableId="1189026141">
    <w:abstractNumId w:val="4"/>
  </w:num>
  <w:num w:numId="7" w16cid:durableId="11758796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759"/>
    <w:rsid w:val="00001B4A"/>
    <w:rsid w:val="00001C0C"/>
    <w:rsid w:val="000143B9"/>
    <w:rsid w:val="00040641"/>
    <w:rsid w:val="00071087"/>
    <w:rsid w:val="0008017D"/>
    <w:rsid w:val="00091F26"/>
    <w:rsid w:val="0009454E"/>
    <w:rsid w:val="000C03D6"/>
    <w:rsid w:val="000C1AEC"/>
    <w:rsid w:val="000E42DC"/>
    <w:rsid w:val="000F1B2F"/>
    <w:rsid w:val="0010373B"/>
    <w:rsid w:val="00113E8F"/>
    <w:rsid w:val="00126F22"/>
    <w:rsid w:val="00155328"/>
    <w:rsid w:val="001A4FEA"/>
    <w:rsid w:val="001D6C3D"/>
    <w:rsid w:val="001E2629"/>
    <w:rsid w:val="001E2802"/>
    <w:rsid w:val="00201DFC"/>
    <w:rsid w:val="002053C1"/>
    <w:rsid w:val="00212C8B"/>
    <w:rsid w:val="00215570"/>
    <w:rsid w:val="002300C9"/>
    <w:rsid w:val="0023047A"/>
    <w:rsid w:val="00234377"/>
    <w:rsid w:val="0024735D"/>
    <w:rsid w:val="00250759"/>
    <w:rsid w:val="00251F3B"/>
    <w:rsid w:val="0027691C"/>
    <w:rsid w:val="002770DE"/>
    <w:rsid w:val="00293DED"/>
    <w:rsid w:val="002A377E"/>
    <w:rsid w:val="002A54F8"/>
    <w:rsid w:val="002F30F9"/>
    <w:rsid w:val="003333DA"/>
    <w:rsid w:val="003335D5"/>
    <w:rsid w:val="003340FE"/>
    <w:rsid w:val="003346EA"/>
    <w:rsid w:val="00343F20"/>
    <w:rsid w:val="0034712E"/>
    <w:rsid w:val="0036239A"/>
    <w:rsid w:val="00367107"/>
    <w:rsid w:val="00387D01"/>
    <w:rsid w:val="0039091A"/>
    <w:rsid w:val="003B2461"/>
    <w:rsid w:val="003B3758"/>
    <w:rsid w:val="003B6949"/>
    <w:rsid w:val="003C0EB9"/>
    <w:rsid w:val="003C1149"/>
    <w:rsid w:val="003C3099"/>
    <w:rsid w:val="003E1439"/>
    <w:rsid w:val="00406A71"/>
    <w:rsid w:val="00407162"/>
    <w:rsid w:val="00410A32"/>
    <w:rsid w:val="004112F3"/>
    <w:rsid w:val="00433D83"/>
    <w:rsid w:val="00445BB4"/>
    <w:rsid w:val="0047252A"/>
    <w:rsid w:val="00474986"/>
    <w:rsid w:val="004A0E97"/>
    <w:rsid w:val="004A68E2"/>
    <w:rsid w:val="004B7E6F"/>
    <w:rsid w:val="004D7B5C"/>
    <w:rsid w:val="004E24EC"/>
    <w:rsid w:val="004E322F"/>
    <w:rsid w:val="004E3790"/>
    <w:rsid w:val="004F762F"/>
    <w:rsid w:val="005402A5"/>
    <w:rsid w:val="0054654E"/>
    <w:rsid w:val="00572F09"/>
    <w:rsid w:val="00576A28"/>
    <w:rsid w:val="00596F98"/>
    <w:rsid w:val="005C11F9"/>
    <w:rsid w:val="005C7895"/>
    <w:rsid w:val="005D508E"/>
    <w:rsid w:val="005E4F3B"/>
    <w:rsid w:val="0062471A"/>
    <w:rsid w:val="00650FAE"/>
    <w:rsid w:val="00665B5B"/>
    <w:rsid w:val="006753EB"/>
    <w:rsid w:val="00675736"/>
    <w:rsid w:val="00677CF2"/>
    <w:rsid w:val="00686E35"/>
    <w:rsid w:val="006A5740"/>
    <w:rsid w:val="006A5FD0"/>
    <w:rsid w:val="006C0E86"/>
    <w:rsid w:val="006E5BE9"/>
    <w:rsid w:val="006F570A"/>
    <w:rsid w:val="00740323"/>
    <w:rsid w:val="00755F35"/>
    <w:rsid w:val="00757566"/>
    <w:rsid w:val="00764063"/>
    <w:rsid w:val="007654A0"/>
    <w:rsid w:val="007751B6"/>
    <w:rsid w:val="007827C8"/>
    <w:rsid w:val="0078535C"/>
    <w:rsid w:val="007B7352"/>
    <w:rsid w:val="007F4FFA"/>
    <w:rsid w:val="00804E3C"/>
    <w:rsid w:val="00811E59"/>
    <w:rsid w:val="008122E5"/>
    <w:rsid w:val="00837BC4"/>
    <w:rsid w:val="00853158"/>
    <w:rsid w:val="00857F9D"/>
    <w:rsid w:val="00873CD6"/>
    <w:rsid w:val="00876A7A"/>
    <w:rsid w:val="008B719C"/>
    <w:rsid w:val="008D11A2"/>
    <w:rsid w:val="008D1509"/>
    <w:rsid w:val="008D7506"/>
    <w:rsid w:val="008E43AC"/>
    <w:rsid w:val="008E543B"/>
    <w:rsid w:val="008E7B1D"/>
    <w:rsid w:val="00901384"/>
    <w:rsid w:val="0091341B"/>
    <w:rsid w:val="009361D4"/>
    <w:rsid w:val="00936D83"/>
    <w:rsid w:val="00940B95"/>
    <w:rsid w:val="00941B67"/>
    <w:rsid w:val="0095386A"/>
    <w:rsid w:val="00962DB8"/>
    <w:rsid w:val="00962FF9"/>
    <w:rsid w:val="00970BD9"/>
    <w:rsid w:val="0099133B"/>
    <w:rsid w:val="009A7231"/>
    <w:rsid w:val="009B03C0"/>
    <w:rsid w:val="009D5446"/>
    <w:rsid w:val="009F7356"/>
    <w:rsid w:val="00A44B2A"/>
    <w:rsid w:val="00A56BE1"/>
    <w:rsid w:val="00A65567"/>
    <w:rsid w:val="00A80052"/>
    <w:rsid w:val="00A8594A"/>
    <w:rsid w:val="00A902C3"/>
    <w:rsid w:val="00A917E5"/>
    <w:rsid w:val="00A92584"/>
    <w:rsid w:val="00A92D5A"/>
    <w:rsid w:val="00A940D7"/>
    <w:rsid w:val="00AC42E6"/>
    <w:rsid w:val="00AC544D"/>
    <w:rsid w:val="00AD4B57"/>
    <w:rsid w:val="00AE61BD"/>
    <w:rsid w:val="00B03E24"/>
    <w:rsid w:val="00B0772F"/>
    <w:rsid w:val="00B17EAF"/>
    <w:rsid w:val="00B22E16"/>
    <w:rsid w:val="00B24FE2"/>
    <w:rsid w:val="00B27EA6"/>
    <w:rsid w:val="00B40276"/>
    <w:rsid w:val="00B41035"/>
    <w:rsid w:val="00B472E9"/>
    <w:rsid w:val="00B503A1"/>
    <w:rsid w:val="00B53D5D"/>
    <w:rsid w:val="00B63B80"/>
    <w:rsid w:val="00B6428D"/>
    <w:rsid w:val="00B661DE"/>
    <w:rsid w:val="00B6778E"/>
    <w:rsid w:val="00B70E1E"/>
    <w:rsid w:val="00B82579"/>
    <w:rsid w:val="00B9340D"/>
    <w:rsid w:val="00BA1660"/>
    <w:rsid w:val="00BA5B1C"/>
    <w:rsid w:val="00BB6CF7"/>
    <w:rsid w:val="00BD4F9E"/>
    <w:rsid w:val="00BE1605"/>
    <w:rsid w:val="00BE64C8"/>
    <w:rsid w:val="00C2299C"/>
    <w:rsid w:val="00C22DF6"/>
    <w:rsid w:val="00C24DBC"/>
    <w:rsid w:val="00C24DCC"/>
    <w:rsid w:val="00C266DD"/>
    <w:rsid w:val="00C4162C"/>
    <w:rsid w:val="00C5172B"/>
    <w:rsid w:val="00C51795"/>
    <w:rsid w:val="00C54E0B"/>
    <w:rsid w:val="00C63B15"/>
    <w:rsid w:val="00C717E8"/>
    <w:rsid w:val="00C84577"/>
    <w:rsid w:val="00C95D67"/>
    <w:rsid w:val="00CA7194"/>
    <w:rsid w:val="00CC04B0"/>
    <w:rsid w:val="00CC3528"/>
    <w:rsid w:val="00CC7497"/>
    <w:rsid w:val="00CF3F52"/>
    <w:rsid w:val="00D0494F"/>
    <w:rsid w:val="00D65CF9"/>
    <w:rsid w:val="00D81BC1"/>
    <w:rsid w:val="00D82E81"/>
    <w:rsid w:val="00D9011D"/>
    <w:rsid w:val="00D90DEC"/>
    <w:rsid w:val="00DA0782"/>
    <w:rsid w:val="00DA7F6A"/>
    <w:rsid w:val="00DE3D0D"/>
    <w:rsid w:val="00E253D4"/>
    <w:rsid w:val="00E352C7"/>
    <w:rsid w:val="00E74AB8"/>
    <w:rsid w:val="00E8568D"/>
    <w:rsid w:val="00EC0B9D"/>
    <w:rsid w:val="00EC1FAA"/>
    <w:rsid w:val="00ED0348"/>
    <w:rsid w:val="00ED2696"/>
    <w:rsid w:val="00ED5FAB"/>
    <w:rsid w:val="00EE0558"/>
    <w:rsid w:val="00EF4B73"/>
    <w:rsid w:val="00F0140C"/>
    <w:rsid w:val="00F04385"/>
    <w:rsid w:val="00F101A9"/>
    <w:rsid w:val="00F1430B"/>
    <w:rsid w:val="00F24185"/>
    <w:rsid w:val="00F33DB1"/>
    <w:rsid w:val="00F37EDC"/>
    <w:rsid w:val="00F42B78"/>
    <w:rsid w:val="00F42D63"/>
    <w:rsid w:val="00F57ECF"/>
    <w:rsid w:val="00F971BF"/>
    <w:rsid w:val="00FA27F0"/>
    <w:rsid w:val="00FA625E"/>
    <w:rsid w:val="00FA6D9D"/>
    <w:rsid w:val="00FA6F74"/>
    <w:rsid w:val="00FB7BE8"/>
    <w:rsid w:val="00FC657C"/>
    <w:rsid w:val="00FD222E"/>
    <w:rsid w:val="00FD6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23F1E88"/>
  <w15:chartTrackingRefBased/>
  <w15:docId w15:val="{2E1E3FAE-C374-48AB-A0BF-6C2C4D823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sz w:val="28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sz w:val="24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sz w:val="24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ascii="Arial" w:hAnsi="Arial"/>
      <w:b/>
      <w:sz w:val="24"/>
    </w:rPr>
  </w:style>
  <w:style w:type="paragraph" w:styleId="Titolo5">
    <w:name w:val="heading 5"/>
    <w:basedOn w:val="Normale"/>
    <w:next w:val="Normale"/>
    <w:qFormat/>
    <w:pPr>
      <w:keepNext/>
      <w:ind w:firstLine="5387"/>
      <w:outlineLvl w:val="4"/>
    </w:pPr>
    <w:rPr>
      <w:sz w:val="24"/>
    </w:rPr>
  </w:style>
  <w:style w:type="paragraph" w:styleId="Titolo6">
    <w:name w:val="heading 6"/>
    <w:basedOn w:val="Normale"/>
    <w:next w:val="Normale"/>
    <w:qFormat/>
    <w:pPr>
      <w:keepNext/>
      <w:spacing w:line="240" w:lineRule="atLeast"/>
      <w:jc w:val="center"/>
      <w:outlineLvl w:val="5"/>
    </w:pPr>
    <w:rPr>
      <w:rFonts w:ascii="Comic Sans MS" w:hAnsi="Comic Sans MS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28"/>
    </w:rPr>
  </w:style>
  <w:style w:type="paragraph" w:styleId="Sottotitolo">
    <w:name w:val="Subtitle"/>
    <w:basedOn w:val="Normale"/>
    <w:qFormat/>
    <w:pPr>
      <w:jc w:val="center"/>
    </w:pPr>
    <w:rPr>
      <w:b/>
      <w:sz w:val="24"/>
    </w:rPr>
  </w:style>
  <w:style w:type="paragraph" w:customStyle="1" w:styleId="Corpodeltesto21">
    <w:name w:val="Corpo del testo 21"/>
    <w:basedOn w:val="Normale"/>
    <w:pPr>
      <w:ind w:firstLine="1276"/>
      <w:jc w:val="both"/>
    </w:pPr>
    <w:rPr>
      <w:sz w:val="24"/>
    </w:rPr>
  </w:style>
  <w:style w:type="character" w:customStyle="1" w:styleId="Collegamentoipertestuale1">
    <w:name w:val="Collegamento ipertestuale1"/>
    <w:rPr>
      <w:color w:val="0000FF"/>
      <w:u w:val="single"/>
    </w:rPr>
  </w:style>
  <w:style w:type="paragraph" w:styleId="Didascalia">
    <w:name w:val="caption"/>
    <w:basedOn w:val="Normale"/>
    <w:next w:val="Normale"/>
    <w:qFormat/>
    <w:pPr>
      <w:spacing w:line="240" w:lineRule="atLeast"/>
      <w:ind w:firstLine="708"/>
      <w:jc w:val="center"/>
    </w:pPr>
    <w:rPr>
      <w:rFonts w:ascii="Comic Sans MS" w:hAnsi="Comic Sans MS"/>
      <w:sz w:val="24"/>
    </w:rPr>
  </w:style>
  <w:style w:type="character" w:styleId="Collegamentoipertestuale">
    <w:name w:val="Hyperlink"/>
    <w:rsid w:val="00250759"/>
    <w:rPr>
      <w:color w:val="0000FF"/>
      <w:u w:val="single"/>
    </w:rPr>
  </w:style>
  <w:style w:type="paragraph" w:styleId="Testofumetto">
    <w:name w:val="Balloon Text"/>
    <w:basedOn w:val="Normale"/>
    <w:semiHidden/>
    <w:rsid w:val="00C717E8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804E3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804E3C"/>
    <w:pPr>
      <w:tabs>
        <w:tab w:val="center" w:pos="4819"/>
        <w:tab w:val="right" w:pos="9638"/>
      </w:tabs>
    </w:pPr>
  </w:style>
  <w:style w:type="character" w:styleId="Menzionenonrisolta">
    <w:name w:val="Unresolved Mention"/>
    <w:uiPriority w:val="99"/>
    <w:semiHidden/>
    <w:unhideWhenUsed/>
    <w:rsid w:val="00FC657C"/>
    <w:rPr>
      <w:color w:val="605E5C"/>
      <w:shd w:val="clear" w:color="auto" w:fill="E1DFDD"/>
    </w:rPr>
  </w:style>
  <w:style w:type="paragraph" w:customStyle="1" w:styleId="Default">
    <w:name w:val="Default"/>
    <w:rsid w:val="00650FA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Collegamentovisitato">
    <w:name w:val="FollowedHyperlink"/>
    <w:basedOn w:val="Carpredefinitoparagrafo"/>
    <w:rsid w:val="00201DFC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DA0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1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Profiles\pc5\Application%20Data\Microsoft\Modelli\Carta%20intestata%20Letter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Lettere.dot</Template>
  <TotalTime>0</TotalTime>
  <Pages>3</Pages>
  <Words>242</Words>
  <Characters>1752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CONSERVATORIO STATALE DI MUSICA</vt:lpstr>
    </vt:vector>
  </TitlesOfParts>
  <Company>Jacopo Tomadini</Company>
  <LinksUpToDate>false</LinksUpToDate>
  <CharactersWithSpaces>1991</CharactersWithSpaces>
  <SharedDoc>false</SharedDoc>
  <HLinks>
    <vt:vector size="18" baseType="variant">
      <vt:variant>
        <vt:i4>1245310</vt:i4>
      </vt:variant>
      <vt:variant>
        <vt:i4>6</vt:i4>
      </vt:variant>
      <vt:variant>
        <vt:i4>0</vt:i4>
      </vt:variant>
      <vt:variant>
        <vt:i4>5</vt:i4>
      </vt:variant>
      <vt:variant>
        <vt:lpwstr>mailto:diego.vrech@gmail.com</vt:lpwstr>
      </vt:variant>
      <vt:variant>
        <vt:lpwstr/>
      </vt:variant>
      <vt:variant>
        <vt:i4>1900606</vt:i4>
      </vt:variant>
      <vt:variant>
        <vt:i4>3</vt:i4>
      </vt:variant>
      <vt:variant>
        <vt:i4>0</vt:i4>
      </vt:variant>
      <vt:variant>
        <vt:i4>5</vt:i4>
      </vt:variant>
      <vt:variant>
        <vt:lpwstr>mailto:osdoal@alice.it</vt:lpwstr>
      </vt:variant>
      <vt:variant>
        <vt:lpwstr/>
      </vt:variant>
      <vt:variant>
        <vt:i4>2162698</vt:i4>
      </vt:variant>
      <vt:variant>
        <vt:i4>0</vt:i4>
      </vt:variant>
      <vt:variant>
        <vt:i4>0</vt:i4>
      </vt:variant>
      <vt:variant>
        <vt:i4>5</vt:i4>
      </vt:variant>
      <vt:variant>
        <vt:lpwstr>mailto:premiovenezia@teatrolafenice.org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CONSERVATORIO STATALE DI MUSICA</dc:title>
  <dc:subject/>
  <dc:creator>Pc5</dc:creator>
  <cp:keywords/>
  <dc:description/>
  <cp:lastModifiedBy>Didattica Biennio</cp:lastModifiedBy>
  <cp:revision>6</cp:revision>
  <cp:lastPrinted>2026-10-23T10:45:00Z</cp:lastPrinted>
  <dcterms:created xsi:type="dcterms:W3CDTF">2026-10-26T08:34:00Z</dcterms:created>
  <dcterms:modified xsi:type="dcterms:W3CDTF">2026-10-27T09:06:00Z</dcterms:modified>
</cp:coreProperties>
</file>