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C10E7" w14:textId="44D57B5B" w:rsidR="0095721A" w:rsidRDefault="0095721A" w:rsidP="00BA5B1C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Allegato 2</w:t>
      </w:r>
    </w:p>
    <w:p w14:paraId="56C4CF16" w14:textId="58098765" w:rsidR="00BA5B1C" w:rsidRDefault="00BA5B1C" w:rsidP="00BA5B1C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BA5B1C">
        <w:rPr>
          <w:rFonts w:asciiTheme="minorHAnsi" w:hAnsiTheme="minorHAnsi" w:cstheme="minorHAnsi"/>
          <w:b/>
          <w:bCs/>
          <w:sz w:val="22"/>
          <w:szCs w:val="22"/>
        </w:rPr>
        <w:t xml:space="preserve">RICHIESTA </w:t>
      </w:r>
      <w:r>
        <w:rPr>
          <w:rFonts w:asciiTheme="minorHAnsi" w:hAnsiTheme="minorHAnsi" w:cstheme="minorHAnsi"/>
          <w:b/>
          <w:bCs/>
          <w:sz w:val="22"/>
          <w:szCs w:val="22"/>
        </w:rPr>
        <w:t>DI VARIAZIONE AL PIANO DI STUDIO</w:t>
      </w:r>
      <w:r w:rsidR="00C2299C">
        <w:rPr>
          <w:rFonts w:asciiTheme="minorHAnsi" w:hAnsiTheme="minorHAnsi" w:cstheme="minorHAnsi"/>
          <w:b/>
          <w:bCs/>
          <w:sz w:val="22"/>
          <w:szCs w:val="22"/>
        </w:rPr>
        <w:t xml:space="preserve"> BIENNIO</w:t>
      </w:r>
    </w:p>
    <w:p w14:paraId="49830FBE" w14:textId="77777777" w:rsidR="00C2299C" w:rsidRPr="00C2299C" w:rsidRDefault="00C2299C" w:rsidP="00BA5B1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F0DCA22" w14:textId="05BF130A" w:rsidR="00BA5B1C" w:rsidRDefault="00BA5B1C" w:rsidP="00BA5B1C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Il sottoscritto Cognome</w:t>
      </w:r>
      <w:r w:rsidR="005750DF">
        <w:rPr>
          <w:rFonts w:asciiTheme="minorHAnsi" w:hAnsiTheme="minorHAnsi" w:cstheme="minorHAnsi"/>
          <w:sz w:val="22"/>
          <w:szCs w:val="22"/>
        </w:rPr>
        <w:t>__________________</w:t>
      </w:r>
      <w:r>
        <w:rPr>
          <w:rFonts w:asciiTheme="minorHAnsi" w:hAnsiTheme="minorHAnsi" w:cstheme="minorHAnsi"/>
          <w:sz w:val="22"/>
          <w:szCs w:val="22"/>
        </w:rPr>
        <w:t xml:space="preserve"> Nome</w:t>
      </w:r>
      <w:r w:rsidR="005750DF">
        <w:rPr>
          <w:rFonts w:asciiTheme="minorHAnsi" w:hAnsiTheme="minorHAnsi" w:cstheme="minorHAnsi"/>
          <w:sz w:val="22"/>
          <w:szCs w:val="22"/>
        </w:rPr>
        <w:t>___________________</w:t>
      </w:r>
      <w:r>
        <w:rPr>
          <w:rFonts w:asciiTheme="minorHAnsi" w:hAnsiTheme="minorHAnsi" w:cstheme="minorHAnsi"/>
          <w:sz w:val="22"/>
          <w:szCs w:val="22"/>
        </w:rPr>
        <w:t>, iscritto al ___ anno della Scuola di _</w:t>
      </w:r>
      <w:r w:rsidR="00DA0782">
        <w:rPr>
          <w:rFonts w:asciiTheme="minorHAnsi" w:hAnsiTheme="minorHAnsi" w:cstheme="minorHAnsi"/>
          <w:sz w:val="22"/>
          <w:szCs w:val="22"/>
        </w:rPr>
        <w:t>__________________</w:t>
      </w:r>
      <w:r>
        <w:rPr>
          <w:rFonts w:asciiTheme="minorHAnsi" w:hAnsiTheme="minorHAnsi" w:cstheme="minorHAnsi"/>
          <w:sz w:val="22"/>
          <w:szCs w:val="22"/>
        </w:rPr>
        <w:t>___ del corso BSM</w:t>
      </w:r>
      <w:r w:rsidR="005750DF">
        <w:rPr>
          <w:rFonts w:asciiTheme="minorHAnsi" w:hAnsiTheme="minorHAnsi" w:cstheme="minorHAnsi"/>
          <w:sz w:val="22"/>
          <w:szCs w:val="22"/>
        </w:rPr>
        <w:t xml:space="preserve"> per l’A.A._____________</w:t>
      </w:r>
      <w:r>
        <w:rPr>
          <w:rFonts w:asciiTheme="minorHAnsi" w:hAnsiTheme="minorHAnsi" w:cstheme="minorHAnsi"/>
          <w:sz w:val="22"/>
          <w:szCs w:val="22"/>
        </w:rPr>
        <w:t xml:space="preserve">, richiede </w:t>
      </w:r>
      <w:r w:rsidR="00764063">
        <w:rPr>
          <w:rFonts w:asciiTheme="minorHAnsi" w:hAnsiTheme="minorHAnsi" w:cstheme="minorHAnsi"/>
          <w:sz w:val="22"/>
          <w:szCs w:val="22"/>
        </w:rPr>
        <w:t>la seguente variazione al piano di studi</w:t>
      </w:r>
      <w:r w:rsidR="00C2299C">
        <w:rPr>
          <w:rFonts w:asciiTheme="minorHAnsi" w:hAnsiTheme="minorHAnsi" w:cstheme="minorHAnsi"/>
          <w:sz w:val="22"/>
          <w:szCs w:val="22"/>
        </w:rPr>
        <w:t xml:space="preserve"> (s</w:t>
      </w:r>
      <w:r w:rsidR="00C2299C" w:rsidRPr="00C2299C">
        <w:rPr>
          <w:rFonts w:asciiTheme="minorHAnsi" w:hAnsiTheme="minorHAnsi" w:cstheme="minorHAnsi"/>
          <w:sz w:val="22"/>
          <w:szCs w:val="22"/>
        </w:rPr>
        <w:t xml:space="preserve">i raccomanda di </w:t>
      </w:r>
      <w:r w:rsidR="00C2299C">
        <w:rPr>
          <w:rFonts w:asciiTheme="minorHAnsi" w:hAnsiTheme="minorHAnsi" w:cstheme="minorHAnsi"/>
          <w:sz w:val="22"/>
          <w:szCs w:val="22"/>
        </w:rPr>
        <w:t>riportare</w:t>
      </w:r>
      <w:r w:rsidR="00C2299C" w:rsidRPr="00C2299C">
        <w:rPr>
          <w:rFonts w:asciiTheme="minorHAnsi" w:hAnsiTheme="minorHAnsi" w:cstheme="minorHAnsi"/>
          <w:sz w:val="22"/>
          <w:szCs w:val="22"/>
        </w:rPr>
        <w:t xml:space="preserve"> esclusivamente l'opzione </w:t>
      </w:r>
      <w:r w:rsidR="00C2299C">
        <w:rPr>
          <w:rFonts w:asciiTheme="minorHAnsi" w:hAnsiTheme="minorHAnsi" w:cstheme="minorHAnsi"/>
          <w:sz w:val="22"/>
          <w:szCs w:val="22"/>
        </w:rPr>
        <w:t>rispondente</w:t>
      </w:r>
      <w:r w:rsidR="00C2299C" w:rsidRPr="00C2299C">
        <w:rPr>
          <w:rFonts w:asciiTheme="minorHAnsi" w:hAnsiTheme="minorHAnsi" w:cstheme="minorHAnsi"/>
          <w:sz w:val="22"/>
          <w:szCs w:val="22"/>
        </w:rPr>
        <w:t xml:space="preserve"> alle proprie esigenze</w:t>
      </w:r>
      <w:r w:rsidR="00C2299C">
        <w:rPr>
          <w:rFonts w:asciiTheme="minorHAnsi" w:hAnsiTheme="minorHAnsi" w:cstheme="minorHAnsi"/>
          <w:sz w:val="22"/>
          <w:szCs w:val="22"/>
        </w:rPr>
        <w:t>):</w:t>
      </w:r>
    </w:p>
    <w:p w14:paraId="0DE482C3" w14:textId="77777777" w:rsidR="00764063" w:rsidRDefault="00764063" w:rsidP="00BA5B1C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100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4"/>
      </w:tblGrid>
      <w:tr w:rsidR="000E42DC" w:rsidRPr="00C2299C" w14:paraId="53E3C7C2" w14:textId="77777777" w:rsidTr="009012EE">
        <w:trPr>
          <w:trHeight w:val="300"/>
        </w:trPr>
        <w:tc>
          <w:tcPr>
            <w:tcW w:w="10064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center"/>
            <w:hideMark/>
          </w:tcPr>
          <w:p w14:paraId="703F9FD6" w14:textId="4F8C418F" w:rsidR="000E42DC" w:rsidRPr="00C2299C" w:rsidRDefault="000E42DC" w:rsidP="008E7B1D">
            <w:pPr>
              <w:pStyle w:val="Paragrafoelenco"/>
              <w:numPr>
                <w:ilvl w:val="0"/>
                <w:numId w:val="6"/>
              </w:numPr>
              <w:ind w:left="353" w:hanging="353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SOSTITUZIONE DEL</w:t>
            </w:r>
            <w:r w:rsidR="00853158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CORSO</w:t>
            </w:r>
          </w:p>
        </w:tc>
      </w:tr>
    </w:tbl>
    <w:p w14:paraId="6473306C" w14:textId="77777777" w:rsidR="000E42DC" w:rsidRDefault="000E42DC" w:rsidP="000E42DC"/>
    <w:tbl>
      <w:tblPr>
        <w:tblW w:w="1006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3827"/>
        <w:gridCol w:w="1134"/>
        <w:gridCol w:w="567"/>
        <w:gridCol w:w="850"/>
        <w:gridCol w:w="1843"/>
      </w:tblGrid>
      <w:tr w:rsidR="000E42DC" w:rsidRPr="00C2299C" w14:paraId="4D539120" w14:textId="77777777" w:rsidTr="009012EE">
        <w:trPr>
          <w:trHeight w:val="64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57BFF" w14:textId="77777777" w:rsidR="000E42DC" w:rsidRPr="00C2299C" w:rsidRDefault="000E42DC" w:rsidP="009012EE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Tipologia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2BA87" w14:textId="3FA820A2" w:rsidR="000E42DC" w:rsidRPr="00C2299C" w:rsidRDefault="00853158" w:rsidP="009012EE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Corso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AC588" w14:textId="73B064D7" w:rsidR="000E42DC" w:rsidRPr="00C2299C" w:rsidRDefault="000E42DC" w:rsidP="009012EE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Anno del </w:t>
            </w:r>
            <w:r w:rsidR="00853158">
              <w:rPr>
                <w:rFonts w:ascii="Aptos Narrow" w:hAnsi="Aptos Narrow"/>
                <w:color w:val="000000"/>
                <w:sz w:val="22"/>
                <w:szCs w:val="22"/>
              </w:rPr>
              <w:t>corso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8A8E1" w14:textId="77777777" w:rsidR="000E42DC" w:rsidRPr="00C2299C" w:rsidRDefault="000E42DC" w:rsidP="009012EE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CF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39B9A" w14:textId="77777777" w:rsidR="000E42DC" w:rsidRPr="00C2299C" w:rsidRDefault="000E42DC" w:rsidP="009012EE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Ore previste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530F3" w14:textId="7E47F1B3" w:rsidR="000E42DC" w:rsidRPr="00C2299C" w:rsidRDefault="000E42DC" w:rsidP="009012EE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A.A. in cui </w:t>
            </w:r>
            <w:r w:rsidR="00853158">
              <w:rPr>
                <w:rFonts w:ascii="Aptos Narrow" w:hAnsi="Aptos Narrow"/>
                <w:color w:val="000000"/>
                <w:sz w:val="22"/>
                <w:szCs w:val="22"/>
              </w:rPr>
              <w:t>il</w:t>
            </w: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r w:rsidR="00853158">
              <w:rPr>
                <w:rFonts w:ascii="Aptos Narrow" w:hAnsi="Aptos Narrow"/>
                <w:color w:val="000000"/>
                <w:sz w:val="22"/>
                <w:szCs w:val="22"/>
              </w:rPr>
              <w:t>corso</w:t>
            </w: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 è inserit</w:t>
            </w:r>
            <w:r w:rsidR="00853158">
              <w:rPr>
                <w:rFonts w:ascii="Aptos Narrow" w:hAnsi="Aptos Narrow"/>
                <w:color w:val="000000"/>
                <w:sz w:val="22"/>
                <w:szCs w:val="22"/>
              </w:rPr>
              <w:t>o</w:t>
            </w: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 nel piano di studio</w:t>
            </w:r>
          </w:p>
        </w:tc>
      </w:tr>
      <w:tr w:rsidR="000E42DC" w:rsidRPr="00C2299C" w14:paraId="75CAC2C6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350F8" w14:textId="19407EB8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Base e caratterizzante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5F37E" w14:textId="7777777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AE17F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98BDF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7AF78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3770C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0E42DC" w:rsidRPr="00C2299C" w14:paraId="5F5ADC0C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F27B4" w14:textId="698D4C01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Primo gruppo di opzioni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3154F" w14:textId="7777777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4759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EFE64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23319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F07CB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0E42DC" w:rsidRPr="00C2299C" w14:paraId="601FED18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8A861" w14:textId="46FECD55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Ulteriori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059EB" w14:textId="7777777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66D8E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5AA9D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F348E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01E87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0E42DC" w:rsidRPr="00C2299C" w14:paraId="4AB73618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79992" w14:textId="0CE9657C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Integrative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B4670" w14:textId="7777777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A0CB5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64350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11972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A0BE6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0E42DC" w:rsidRPr="00C2299C" w14:paraId="5B0DEC54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311C2" w14:textId="6B63744B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Altre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ED248F" w14:textId="7777777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036C5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225F1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66A7E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01261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0E42DC" w:rsidRPr="00C2299C" w14:paraId="6DA10AD0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02B3B" w14:textId="5319688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A scelta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752AC" w14:textId="7777777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B5AF7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D7E56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48375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3EDA8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</w:tbl>
    <w:p w14:paraId="5628C406" w14:textId="77777777" w:rsidR="000E42DC" w:rsidRDefault="000E42DC" w:rsidP="000E42DC"/>
    <w:tbl>
      <w:tblPr>
        <w:tblW w:w="100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4"/>
      </w:tblGrid>
      <w:tr w:rsidR="000E42DC" w:rsidRPr="00C2299C" w14:paraId="7544E9D9" w14:textId="77777777" w:rsidTr="009012EE">
        <w:trPr>
          <w:trHeight w:val="300"/>
        </w:trPr>
        <w:tc>
          <w:tcPr>
            <w:tcW w:w="100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4FAC2" w14:textId="7A074BA6" w:rsidR="000E42DC" w:rsidRPr="00C2299C" w:rsidRDefault="000E42DC" w:rsidP="009012EE"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CON </w:t>
            </w:r>
            <w:r w:rsidR="00853158">
              <w:rPr>
                <w:rFonts w:ascii="Aptos Narrow" w:hAnsi="Aptos Narrow"/>
                <w:color w:val="000000"/>
                <w:sz w:val="22"/>
                <w:szCs w:val="22"/>
              </w:rPr>
              <w:t>IL</w:t>
            </w: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 SEGUENTE</w:t>
            </w:r>
          </w:p>
        </w:tc>
      </w:tr>
    </w:tbl>
    <w:p w14:paraId="6FCC0FF5" w14:textId="77777777" w:rsidR="000E42DC" w:rsidRDefault="000E42DC" w:rsidP="000E42DC"/>
    <w:tbl>
      <w:tblPr>
        <w:tblW w:w="1006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3827"/>
        <w:gridCol w:w="1134"/>
        <w:gridCol w:w="567"/>
        <w:gridCol w:w="850"/>
        <w:gridCol w:w="1843"/>
      </w:tblGrid>
      <w:tr w:rsidR="000E42DC" w:rsidRPr="00C2299C" w14:paraId="2E24D76B" w14:textId="77777777" w:rsidTr="009012EE">
        <w:trPr>
          <w:trHeight w:val="64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D1A07" w14:textId="77777777" w:rsidR="000E42DC" w:rsidRPr="00C2299C" w:rsidRDefault="000E42DC" w:rsidP="009012EE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Tipologia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C20EF" w14:textId="2E32B243" w:rsidR="000E42DC" w:rsidRPr="00C2299C" w:rsidRDefault="00853158" w:rsidP="009012EE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Corso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858FB" w14:textId="07FDDEF6" w:rsidR="000E42DC" w:rsidRPr="00C2299C" w:rsidRDefault="00853158" w:rsidP="009012EE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Anno del 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corso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A4BCF" w14:textId="77777777" w:rsidR="000E42DC" w:rsidRPr="00C2299C" w:rsidRDefault="000E42DC" w:rsidP="009012EE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CF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B07A2" w14:textId="77777777" w:rsidR="000E42DC" w:rsidRPr="00C2299C" w:rsidRDefault="000E42DC" w:rsidP="009012EE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Ore previste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0BDFA" w14:textId="06900CA4" w:rsidR="000E42DC" w:rsidRPr="00C2299C" w:rsidRDefault="000E42DC" w:rsidP="009012EE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A.A. in cui si vuole inserire </w:t>
            </w:r>
            <w:r w:rsidR="00853158">
              <w:rPr>
                <w:rFonts w:ascii="Aptos Narrow" w:hAnsi="Aptos Narrow"/>
                <w:color w:val="000000"/>
                <w:sz w:val="22"/>
                <w:szCs w:val="22"/>
              </w:rPr>
              <w:t>il corso</w:t>
            </w: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 nel piano di studio</w:t>
            </w:r>
          </w:p>
        </w:tc>
      </w:tr>
      <w:tr w:rsidR="000E42DC" w:rsidRPr="00C2299C" w14:paraId="4F14F131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8F52B" w14:textId="226C0BA6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Base e caratterizzante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24F89" w14:textId="7777777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1F73C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6A90A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FC25F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072E7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0E42DC" w:rsidRPr="00C2299C" w14:paraId="288F8DDA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5C681" w14:textId="0FC42439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Primo gruppo di opzioni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D3DAC" w14:textId="7777777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3BE3D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5D9F7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7AE39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3A436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0E42DC" w:rsidRPr="00C2299C" w14:paraId="4640E264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19CB1" w14:textId="24BBE4F0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Ulteriori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50A7E" w14:textId="7777777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05599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08F8C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FB3D7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331F9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0E42DC" w:rsidRPr="00C2299C" w14:paraId="2D7F7519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9F45D" w14:textId="62B2F15B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Integrative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06C0D" w14:textId="7777777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E0783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30FCC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1CB78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78393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0E42DC" w:rsidRPr="00C2299C" w14:paraId="2E8C2DDF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BF9A1" w14:textId="4DA23735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Altre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45C24" w14:textId="7777777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FDC4B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315F7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9413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373BF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0E42DC" w:rsidRPr="00C2299C" w14:paraId="078F2A36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8826D" w14:textId="46F4E12F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A scelta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407533" w14:textId="7777777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D0B0E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DF6B8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EDA7F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0F1F5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</w:tbl>
    <w:p w14:paraId="1A5303CE" w14:textId="77777777" w:rsidR="000E42DC" w:rsidRDefault="000E42DC" w:rsidP="000E42DC"/>
    <w:p w14:paraId="7DC5B36C" w14:textId="77777777" w:rsidR="000E42DC" w:rsidRDefault="000E42DC" w:rsidP="000E42DC">
      <w:r>
        <w:br w:type="page"/>
      </w:r>
    </w:p>
    <w:p w14:paraId="24814247" w14:textId="77777777" w:rsidR="000E42DC" w:rsidRDefault="000E42DC" w:rsidP="000E42DC"/>
    <w:tbl>
      <w:tblPr>
        <w:tblW w:w="100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74"/>
      </w:tblGrid>
      <w:tr w:rsidR="000E42DC" w:rsidRPr="00CC3528" w14:paraId="41813568" w14:textId="77777777" w:rsidTr="009012EE">
        <w:trPr>
          <w:trHeight w:val="300"/>
        </w:trPr>
        <w:tc>
          <w:tcPr>
            <w:tcW w:w="10074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center"/>
            <w:hideMark/>
          </w:tcPr>
          <w:p w14:paraId="0DD86401" w14:textId="09164D3D" w:rsidR="000E42DC" w:rsidRPr="00CC3528" w:rsidRDefault="00CC3528" w:rsidP="00CC3528">
            <w:pPr>
              <w:pStyle w:val="Paragrafoelenco"/>
              <w:numPr>
                <w:ilvl w:val="0"/>
                <w:numId w:val="6"/>
              </w:numPr>
              <w:ind w:left="353" w:hanging="353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CC3528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SPOSTAMENTO DEL SEGUENTE </w:t>
            </w:r>
            <w:r w:rsidR="00853158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CORSO</w:t>
            </w:r>
            <w:r w:rsidRPr="00CC3528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AD ALTRO ANNO ACCADEMICO: indicare quale ________/_______</w:t>
            </w:r>
          </w:p>
        </w:tc>
      </w:tr>
    </w:tbl>
    <w:p w14:paraId="14EAB5B8" w14:textId="77777777" w:rsidR="000E42DC" w:rsidRDefault="000E42DC" w:rsidP="000E42DC"/>
    <w:tbl>
      <w:tblPr>
        <w:tblW w:w="1006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3827"/>
        <w:gridCol w:w="1134"/>
        <w:gridCol w:w="567"/>
        <w:gridCol w:w="850"/>
        <w:gridCol w:w="1843"/>
      </w:tblGrid>
      <w:tr w:rsidR="000E42DC" w:rsidRPr="00C2299C" w14:paraId="3666D2AF" w14:textId="77777777" w:rsidTr="009012EE">
        <w:trPr>
          <w:trHeight w:val="64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A0CA5" w14:textId="77777777" w:rsidR="000E42DC" w:rsidRPr="00C2299C" w:rsidRDefault="000E42DC" w:rsidP="009012EE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Tipologia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3BD48" w14:textId="072D2BEF" w:rsidR="000E42DC" w:rsidRPr="00C2299C" w:rsidRDefault="00853158" w:rsidP="009012EE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Corso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1347F" w14:textId="6B4096D9" w:rsidR="000E42DC" w:rsidRPr="00C2299C" w:rsidRDefault="000E42DC" w:rsidP="009012EE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Anno del </w:t>
            </w:r>
            <w:r w:rsidR="00853158">
              <w:rPr>
                <w:rFonts w:ascii="Aptos Narrow" w:hAnsi="Aptos Narrow"/>
                <w:color w:val="000000"/>
                <w:sz w:val="22"/>
                <w:szCs w:val="22"/>
              </w:rPr>
              <w:t>corso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7AE99" w14:textId="77777777" w:rsidR="000E42DC" w:rsidRPr="00C2299C" w:rsidRDefault="000E42DC" w:rsidP="009012EE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CF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201D8" w14:textId="77777777" w:rsidR="000E42DC" w:rsidRPr="00C2299C" w:rsidRDefault="000E42DC" w:rsidP="009012EE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Ore previste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D8FEB" w14:textId="3AA73085" w:rsidR="000E42DC" w:rsidRPr="00C2299C" w:rsidRDefault="000E42DC" w:rsidP="009012EE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A.A. in cui </w:t>
            </w:r>
            <w:r w:rsidR="00853158">
              <w:rPr>
                <w:rFonts w:ascii="Aptos Narrow" w:hAnsi="Aptos Narrow"/>
                <w:color w:val="000000"/>
                <w:sz w:val="22"/>
                <w:szCs w:val="22"/>
              </w:rPr>
              <w:t>il corso</w:t>
            </w: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 è inserit</w:t>
            </w:r>
            <w:r w:rsidR="00853158">
              <w:rPr>
                <w:rFonts w:ascii="Aptos Narrow" w:hAnsi="Aptos Narrow"/>
                <w:color w:val="000000"/>
                <w:sz w:val="22"/>
                <w:szCs w:val="22"/>
              </w:rPr>
              <w:t>o</w:t>
            </w: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 nel piano di studio</w:t>
            </w:r>
          </w:p>
        </w:tc>
      </w:tr>
      <w:tr w:rsidR="000E42DC" w:rsidRPr="00C2299C" w14:paraId="0C36B1AB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D52C7" w14:textId="78CB02AA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Base e caratterizzante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D4F8C" w14:textId="7777777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16AA0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461E1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BC1D8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82B6D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0E42DC" w:rsidRPr="00C2299C" w14:paraId="54A04A1F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AA206" w14:textId="629046AA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Primo gruppo di opzioni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67CCC" w14:textId="7777777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E75ED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EDA71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EF69F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7F5DF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0E42DC" w:rsidRPr="00C2299C" w14:paraId="4E21AEE8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8667F" w14:textId="4EA0BF5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Ulteriori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0EACF" w14:textId="7777777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CC46B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7FFB5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99D7E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BC358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0E42DC" w:rsidRPr="00C2299C" w14:paraId="057077F9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FCD00" w14:textId="37B21B18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Integrative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86739" w14:textId="7777777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CB0AD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2B4D0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F72D9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595CB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0E42DC" w:rsidRPr="00C2299C" w14:paraId="530B579C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73C29" w14:textId="3B55A495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Altre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BCD47" w14:textId="7777777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F1B92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196C3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1B82A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310E0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0E42DC" w:rsidRPr="00C2299C" w14:paraId="0866B76E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CEDA3" w14:textId="5D046CBD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A scelta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56A9E" w14:textId="7777777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81885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1A072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5389D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9BAF9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</w:tbl>
    <w:p w14:paraId="6797A9AF" w14:textId="77777777" w:rsidR="000E42DC" w:rsidRDefault="000E42DC" w:rsidP="000E42DC"/>
    <w:p w14:paraId="40559DA7" w14:textId="77777777" w:rsidR="000E42DC" w:rsidRDefault="000E42DC" w:rsidP="000E42DC"/>
    <w:tbl>
      <w:tblPr>
        <w:tblW w:w="100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4"/>
      </w:tblGrid>
      <w:tr w:rsidR="000E42DC" w:rsidRPr="00CC3528" w14:paraId="729FEDC2" w14:textId="77777777" w:rsidTr="009012EE">
        <w:trPr>
          <w:trHeight w:val="300"/>
        </w:trPr>
        <w:tc>
          <w:tcPr>
            <w:tcW w:w="10064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center"/>
            <w:hideMark/>
          </w:tcPr>
          <w:p w14:paraId="2F8DEBE8" w14:textId="2E297246" w:rsidR="000E42DC" w:rsidRPr="00CC3528" w:rsidRDefault="000E42DC" w:rsidP="00CC3528">
            <w:pPr>
              <w:pStyle w:val="Paragrafoelenco"/>
              <w:numPr>
                <w:ilvl w:val="0"/>
                <w:numId w:val="6"/>
              </w:numPr>
              <w:ind w:left="353" w:hanging="353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CC3528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ELIMINAZIONE DEL</w:t>
            </w:r>
            <w:r w:rsidR="00853158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CORSO</w:t>
            </w:r>
          </w:p>
        </w:tc>
      </w:tr>
    </w:tbl>
    <w:p w14:paraId="7C711A71" w14:textId="77777777" w:rsidR="000E42DC" w:rsidRDefault="000E42DC" w:rsidP="000E42DC"/>
    <w:tbl>
      <w:tblPr>
        <w:tblW w:w="1006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3827"/>
        <w:gridCol w:w="1134"/>
        <w:gridCol w:w="567"/>
        <w:gridCol w:w="850"/>
        <w:gridCol w:w="1843"/>
      </w:tblGrid>
      <w:tr w:rsidR="000E42DC" w:rsidRPr="00C2299C" w14:paraId="6C2E64B2" w14:textId="77777777" w:rsidTr="009012EE">
        <w:trPr>
          <w:trHeight w:val="64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061B5" w14:textId="77777777" w:rsidR="000E42DC" w:rsidRPr="00C2299C" w:rsidRDefault="000E42DC" w:rsidP="009012EE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Tipologia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10B97" w14:textId="75608A1A" w:rsidR="000E42DC" w:rsidRPr="00C2299C" w:rsidRDefault="00853158" w:rsidP="009012EE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Corso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64120" w14:textId="50DE5C18" w:rsidR="000E42DC" w:rsidRPr="00C2299C" w:rsidRDefault="000E42DC" w:rsidP="009012EE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Anno del</w:t>
            </w:r>
            <w:r w:rsidR="00853158">
              <w:rPr>
                <w:rFonts w:ascii="Aptos Narrow" w:hAnsi="Aptos Narrow"/>
                <w:color w:val="000000"/>
                <w:sz w:val="22"/>
                <w:szCs w:val="22"/>
              </w:rPr>
              <w:t xml:space="preserve"> corso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D34FA" w14:textId="77777777" w:rsidR="000E42DC" w:rsidRPr="00C2299C" w:rsidRDefault="000E42DC" w:rsidP="009012EE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CF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643A6" w14:textId="77777777" w:rsidR="000E42DC" w:rsidRPr="00C2299C" w:rsidRDefault="000E42DC" w:rsidP="009012EE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Ore previste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DEF33" w14:textId="0651D755" w:rsidR="000E42DC" w:rsidRPr="00C2299C" w:rsidRDefault="000E42DC" w:rsidP="009012EE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A.A. in cui </w:t>
            </w:r>
            <w:r w:rsidR="00853158">
              <w:rPr>
                <w:rFonts w:ascii="Aptos Narrow" w:hAnsi="Aptos Narrow"/>
                <w:color w:val="000000"/>
                <w:sz w:val="22"/>
                <w:szCs w:val="22"/>
              </w:rPr>
              <w:t>il corso</w:t>
            </w: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 è inserit</w:t>
            </w:r>
            <w:r w:rsidR="00853158">
              <w:rPr>
                <w:rFonts w:ascii="Aptos Narrow" w:hAnsi="Aptos Narrow"/>
                <w:color w:val="000000"/>
                <w:sz w:val="22"/>
                <w:szCs w:val="22"/>
              </w:rPr>
              <w:t>o</w:t>
            </w: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 nel piano di studio</w:t>
            </w:r>
          </w:p>
        </w:tc>
      </w:tr>
      <w:tr w:rsidR="000E42DC" w:rsidRPr="00C2299C" w14:paraId="55EE6C0A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9F374" w14:textId="7D89209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Base e caratterizzante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D8D79" w14:textId="7777777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916BF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A9BA3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1BEF7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7E239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0E42DC" w:rsidRPr="00C2299C" w14:paraId="456DEAE2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3927A" w14:textId="6E75AB1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Primo gruppo di opzioni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719CE" w14:textId="7777777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5B241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426DB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35EB9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5BDC4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0E42DC" w:rsidRPr="00C2299C" w14:paraId="566ED23C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8C269" w14:textId="0D5127CE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Ulteriori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6F59C" w14:textId="7777777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935BD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F8C38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32426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E9D8C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0E42DC" w:rsidRPr="00C2299C" w14:paraId="4F9440DB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4217C" w14:textId="67F924CB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Integrative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57C26" w14:textId="7777777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87913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99B61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AAB09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04717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0E42DC" w:rsidRPr="00C2299C" w14:paraId="33AB241C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8E302" w14:textId="591EA98D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Altre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98835" w14:textId="7777777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B5A35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06DF5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72D85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9EECE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0E42DC" w:rsidRPr="00C2299C" w14:paraId="1E430650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526C1" w14:textId="3915E2B8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A scelta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C991F" w14:textId="7777777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B2063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665E8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05D5C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A5170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</w:tbl>
    <w:p w14:paraId="0C55EFA0" w14:textId="77777777" w:rsidR="000E42DC" w:rsidRDefault="000E42DC" w:rsidP="000E42DC"/>
    <w:p w14:paraId="57D68851" w14:textId="77777777" w:rsidR="000E42DC" w:rsidRDefault="000E42DC" w:rsidP="000E42DC"/>
    <w:tbl>
      <w:tblPr>
        <w:tblW w:w="100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4"/>
      </w:tblGrid>
      <w:tr w:rsidR="000E42DC" w:rsidRPr="00CC3528" w14:paraId="7D6BD286" w14:textId="77777777" w:rsidTr="009012EE">
        <w:trPr>
          <w:trHeight w:val="300"/>
        </w:trPr>
        <w:tc>
          <w:tcPr>
            <w:tcW w:w="10064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center"/>
            <w:hideMark/>
          </w:tcPr>
          <w:p w14:paraId="5C38784C" w14:textId="0E34A84F" w:rsidR="000E42DC" w:rsidRPr="00CC3528" w:rsidRDefault="000E42DC" w:rsidP="00CC3528">
            <w:pPr>
              <w:pStyle w:val="Paragrafoelenco"/>
              <w:numPr>
                <w:ilvl w:val="0"/>
                <w:numId w:val="6"/>
              </w:numPr>
              <w:ind w:left="353" w:hanging="353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CC3528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INSERIMENTO DEL</w:t>
            </w:r>
            <w:r w:rsidR="00853158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CORSO</w:t>
            </w:r>
          </w:p>
        </w:tc>
      </w:tr>
    </w:tbl>
    <w:p w14:paraId="2C78537F" w14:textId="77777777" w:rsidR="000E42DC" w:rsidRDefault="000E42DC" w:rsidP="000E42DC"/>
    <w:tbl>
      <w:tblPr>
        <w:tblW w:w="1006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3827"/>
        <w:gridCol w:w="1134"/>
        <w:gridCol w:w="567"/>
        <w:gridCol w:w="850"/>
        <w:gridCol w:w="1843"/>
      </w:tblGrid>
      <w:tr w:rsidR="000E42DC" w:rsidRPr="00C2299C" w14:paraId="31E0A7A9" w14:textId="77777777" w:rsidTr="009012EE">
        <w:trPr>
          <w:trHeight w:val="6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7E982" w14:textId="77777777" w:rsidR="000E42DC" w:rsidRPr="00C2299C" w:rsidRDefault="000E42DC" w:rsidP="009012EE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Tipologia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5E6CF" w14:textId="247A5610" w:rsidR="000E42DC" w:rsidRPr="00C2299C" w:rsidRDefault="00853158" w:rsidP="009012EE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Corso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47117" w14:textId="32D2DB05" w:rsidR="000E42DC" w:rsidRPr="00C2299C" w:rsidRDefault="000E42DC" w:rsidP="009012EE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Anno del</w:t>
            </w:r>
            <w:r w:rsidR="00853158">
              <w:rPr>
                <w:rFonts w:ascii="Aptos Narrow" w:hAnsi="Aptos Narrow"/>
                <w:color w:val="000000"/>
                <w:sz w:val="22"/>
                <w:szCs w:val="22"/>
              </w:rPr>
              <w:t xml:space="preserve"> corso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32352" w14:textId="77777777" w:rsidR="000E42DC" w:rsidRPr="00C2299C" w:rsidRDefault="000E42DC" w:rsidP="009012EE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CF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EE1D2" w14:textId="77777777" w:rsidR="000E42DC" w:rsidRPr="00C2299C" w:rsidRDefault="000E42DC" w:rsidP="009012EE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Ore previste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A17D1" w14:textId="29ABE040" w:rsidR="000E42DC" w:rsidRPr="00C2299C" w:rsidRDefault="000E42DC" w:rsidP="009012EE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A.A. in cui si vuole inserire </w:t>
            </w:r>
            <w:r w:rsidR="00853158">
              <w:rPr>
                <w:rFonts w:ascii="Aptos Narrow" w:hAnsi="Aptos Narrow"/>
                <w:color w:val="000000"/>
                <w:sz w:val="22"/>
                <w:szCs w:val="22"/>
              </w:rPr>
              <w:t>il corso</w:t>
            </w: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 nel piano di studio</w:t>
            </w:r>
          </w:p>
        </w:tc>
      </w:tr>
      <w:tr w:rsidR="000E42DC" w:rsidRPr="00C2299C" w14:paraId="38D340BA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CC61B" w14:textId="09B42B70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Base e caratterizzante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8A6C4" w14:textId="7777777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28672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C83B4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56462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8F532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0E42DC" w:rsidRPr="00C2299C" w14:paraId="6566EE67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6F6F0" w14:textId="0CD606E4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Primo gruppo di opzioni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C2715" w14:textId="7777777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43EEC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ECBF5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3693E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9574D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0E42DC" w:rsidRPr="00C2299C" w14:paraId="759F3640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4BF8F" w14:textId="7F63CB53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Ulteriori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59821" w14:textId="7777777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A1942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7C8B3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B5F0E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A88CF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0E42DC" w:rsidRPr="00C2299C" w14:paraId="32EF75D6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13945" w14:textId="617F2463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Integrative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F0E5D" w14:textId="7777777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70131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594F0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F7063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75E75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0E42DC" w:rsidRPr="00C2299C" w14:paraId="4A89AC9E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86996" w14:textId="593389A2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Altre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766FA" w14:textId="7777777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6433C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E3A67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34096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172AF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0E42DC" w:rsidRPr="00C2299C" w14:paraId="47965AAE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00BC8" w14:textId="47FF5D76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A scelta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0BE16" w14:textId="7777777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9484F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7AAE7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46691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F8BE2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</w:tbl>
    <w:p w14:paraId="6E21AF88" w14:textId="77777777" w:rsidR="000E42DC" w:rsidRDefault="000E42DC" w:rsidP="000E42D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D57EAF2" w14:textId="77777777" w:rsidR="000E42DC" w:rsidRDefault="000E42DC" w:rsidP="000E42D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50DD072D" w14:textId="77777777" w:rsidR="000E42DC" w:rsidRDefault="000E42DC" w:rsidP="000E42DC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100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74"/>
      </w:tblGrid>
      <w:tr w:rsidR="000E42DC" w:rsidRPr="00CC3528" w14:paraId="3FAB4C46" w14:textId="77777777" w:rsidTr="009012EE">
        <w:trPr>
          <w:trHeight w:val="300"/>
        </w:trPr>
        <w:tc>
          <w:tcPr>
            <w:tcW w:w="10074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center"/>
            <w:hideMark/>
          </w:tcPr>
          <w:p w14:paraId="4A692B34" w14:textId="60A8D816" w:rsidR="000E42DC" w:rsidRPr="00CC3528" w:rsidRDefault="000E42DC" w:rsidP="00CC3528">
            <w:pPr>
              <w:pStyle w:val="Paragrafoelenco"/>
              <w:numPr>
                <w:ilvl w:val="0"/>
                <w:numId w:val="6"/>
              </w:numPr>
              <w:ind w:left="353" w:hanging="353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CC3528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RIPET</w:t>
            </w:r>
            <w:r w:rsidR="00B661DE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IZIONE</w:t>
            </w:r>
            <w:r w:rsidRPr="00CC3528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DEL SEGUENTE </w:t>
            </w:r>
            <w:r w:rsidR="00853158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CORSO</w:t>
            </w:r>
            <w:r w:rsidRPr="00CC3528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IN ALTRO ANNO ACCADEMICO: indicare quale ________/________</w:t>
            </w:r>
          </w:p>
        </w:tc>
      </w:tr>
    </w:tbl>
    <w:p w14:paraId="2999DFDD" w14:textId="77777777" w:rsidR="000E42DC" w:rsidRDefault="000E42DC" w:rsidP="000E42DC"/>
    <w:tbl>
      <w:tblPr>
        <w:tblW w:w="1006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3827"/>
        <w:gridCol w:w="1134"/>
        <w:gridCol w:w="567"/>
        <w:gridCol w:w="850"/>
        <w:gridCol w:w="1843"/>
      </w:tblGrid>
      <w:tr w:rsidR="000E42DC" w:rsidRPr="00C2299C" w14:paraId="0793CA30" w14:textId="77777777" w:rsidTr="009012EE">
        <w:trPr>
          <w:trHeight w:val="64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DF13D" w14:textId="77777777" w:rsidR="000E42DC" w:rsidRPr="00C2299C" w:rsidRDefault="000E42DC" w:rsidP="009012EE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Tipologia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C5D5D" w14:textId="6215EF45" w:rsidR="000E42DC" w:rsidRPr="00C2299C" w:rsidRDefault="00853158" w:rsidP="009012EE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Corso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BF6E" w14:textId="039F3F2B" w:rsidR="000E42DC" w:rsidRPr="00C2299C" w:rsidRDefault="000E42DC" w:rsidP="009012EE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Anno del</w:t>
            </w:r>
            <w:r w:rsidR="00853158">
              <w:rPr>
                <w:rFonts w:ascii="Aptos Narrow" w:hAnsi="Aptos Narrow"/>
                <w:color w:val="000000"/>
                <w:sz w:val="22"/>
                <w:szCs w:val="22"/>
              </w:rPr>
              <w:t xml:space="preserve"> corso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AC889" w14:textId="77777777" w:rsidR="000E42DC" w:rsidRPr="00C2299C" w:rsidRDefault="000E42DC" w:rsidP="009012EE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CF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C06FD" w14:textId="77777777" w:rsidR="000E42DC" w:rsidRPr="00C2299C" w:rsidRDefault="000E42DC" w:rsidP="009012EE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Ore previste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4DBDF" w14:textId="283DE513" w:rsidR="000E42DC" w:rsidRPr="00C2299C" w:rsidRDefault="000E42DC" w:rsidP="009012EE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A.A. in cui </w:t>
            </w:r>
            <w:r w:rsidR="00853158">
              <w:rPr>
                <w:rFonts w:ascii="Aptos Narrow" w:hAnsi="Aptos Narrow"/>
                <w:color w:val="000000"/>
                <w:sz w:val="22"/>
                <w:szCs w:val="22"/>
              </w:rPr>
              <w:t>il corso</w:t>
            </w: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 è inserit</w:t>
            </w:r>
            <w:r w:rsidR="00853158">
              <w:rPr>
                <w:rFonts w:ascii="Aptos Narrow" w:hAnsi="Aptos Narrow"/>
                <w:color w:val="000000"/>
                <w:sz w:val="22"/>
                <w:szCs w:val="22"/>
              </w:rPr>
              <w:t>o</w:t>
            </w: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 nel piano di studio</w:t>
            </w:r>
          </w:p>
        </w:tc>
      </w:tr>
      <w:tr w:rsidR="000E42DC" w:rsidRPr="00C2299C" w14:paraId="1B8AB136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0548D" w14:textId="38DF483F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Base e caratterizzante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87925" w14:textId="7777777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C44B4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47313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F76E5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1049C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0E42DC" w:rsidRPr="00C2299C" w14:paraId="32DF3C63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D249B" w14:textId="7736CC70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Primo gruppo di opzioni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22CCC" w14:textId="7777777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D4376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1C5EF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320EA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28899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0E42DC" w:rsidRPr="00C2299C" w14:paraId="2179411D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C5D89" w14:textId="24E81E44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Ulteriori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D13C2" w14:textId="7777777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BBBCB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004B5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162CD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84483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0E42DC" w:rsidRPr="00C2299C" w14:paraId="743DD72B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3C21D" w14:textId="177900A5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Integrative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A9E70" w14:textId="7777777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D0899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FD496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B53D6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C0E50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0E42DC" w:rsidRPr="00C2299C" w14:paraId="69DE01A7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49119" w14:textId="4CDE05C3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Altre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F24F4" w14:textId="7777777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9794F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FAF48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41FFF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C2E04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0E42DC" w:rsidRPr="00C2299C" w14:paraId="2503613D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25856" w14:textId="36E4DE78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A scelta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38799" w14:textId="77777777" w:rsidR="000E42DC" w:rsidRPr="00C2299C" w:rsidRDefault="000E42DC" w:rsidP="000E42D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5E6CD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427BC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501EF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7EEDC" w14:textId="77777777" w:rsidR="000E42DC" w:rsidRPr="00C2299C" w:rsidRDefault="000E42DC" w:rsidP="000E42D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</w:tbl>
    <w:p w14:paraId="0DB6298B" w14:textId="77777777" w:rsidR="000E42DC" w:rsidRDefault="000E42DC" w:rsidP="000E42DC"/>
    <w:p w14:paraId="4AE29891" w14:textId="77777777" w:rsidR="00764063" w:rsidRDefault="00764063" w:rsidP="00BA5B1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D131912" w14:textId="6381A73F" w:rsidR="00F42D63" w:rsidRDefault="00F42D63" w:rsidP="00F42D6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D783992" w14:textId="77777777" w:rsidR="00BA5B1C" w:rsidRDefault="00BA5B1C" w:rsidP="00F42D6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832DB52" w14:textId="074530AD" w:rsidR="00C2299C" w:rsidRDefault="00C2299C">
      <w:pPr>
        <w:rPr>
          <w:rFonts w:asciiTheme="minorHAnsi" w:hAnsiTheme="minorHAnsi" w:cstheme="minorHAnsi"/>
          <w:sz w:val="22"/>
          <w:szCs w:val="22"/>
        </w:rPr>
      </w:pPr>
    </w:p>
    <w:sectPr w:rsidR="00C2299C" w:rsidSect="002F30F9">
      <w:headerReference w:type="default" r:id="rId7"/>
      <w:footerReference w:type="default" r:id="rId8"/>
      <w:pgSz w:w="11907" w:h="16840" w:code="9"/>
      <w:pgMar w:top="947" w:right="907" w:bottom="1134" w:left="907" w:header="709" w:footer="2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F7A5D" w14:textId="77777777" w:rsidR="001D691A" w:rsidRDefault="001D691A">
      <w:r>
        <w:separator/>
      </w:r>
    </w:p>
  </w:endnote>
  <w:endnote w:type="continuationSeparator" w:id="0">
    <w:p w14:paraId="751D67DF" w14:textId="77777777" w:rsidR="001D691A" w:rsidRDefault="001D6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36935" w14:textId="77777777" w:rsidR="002F30F9" w:rsidRDefault="002F30F9" w:rsidP="0054654E">
    <w:pPr>
      <w:pStyle w:val="Pidipagina"/>
      <w:jc w:val="center"/>
    </w:pPr>
  </w:p>
  <w:p w14:paraId="4027E4A9" w14:textId="32FEA241" w:rsidR="0054654E" w:rsidRDefault="00F1430B" w:rsidP="0054654E">
    <w:pPr>
      <w:pStyle w:val="Pidipagina"/>
      <w:jc w:val="center"/>
    </w:pPr>
    <w:r>
      <w:rPr>
        <w:noProof/>
      </w:rPr>
      <w:drawing>
        <wp:inline distT="0" distB="0" distL="0" distR="0" wp14:anchorId="735DA1A5" wp14:editId="557360CD">
          <wp:extent cx="4219575" cy="438150"/>
          <wp:effectExtent l="0" t="0" r="0" b="0"/>
          <wp:docPr id="204393959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95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1FBDC" w14:textId="77777777" w:rsidR="001D691A" w:rsidRDefault="001D691A">
      <w:r>
        <w:separator/>
      </w:r>
    </w:p>
  </w:footnote>
  <w:footnote w:type="continuationSeparator" w:id="0">
    <w:p w14:paraId="47DCCB67" w14:textId="77777777" w:rsidR="001D691A" w:rsidRDefault="001D69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27E47" w14:textId="07D793FF" w:rsidR="00B17EAF" w:rsidRDefault="00F1430B" w:rsidP="00343F20">
    <w:pPr>
      <w:pStyle w:val="Intestazione"/>
    </w:pPr>
    <w:r>
      <w:rPr>
        <w:noProof/>
      </w:rPr>
      <w:drawing>
        <wp:inline distT="0" distB="0" distL="0" distR="0" wp14:anchorId="66DACFAA" wp14:editId="7B5B2734">
          <wp:extent cx="3380177" cy="554477"/>
          <wp:effectExtent l="0" t="0" r="0" b="0"/>
          <wp:docPr id="146385454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5091" cy="5585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56C566" w14:textId="77777777" w:rsidR="00F37EDC" w:rsidRPr="00F37EDC" w:rsidRDefault="00F37EDC" w:rsidP="00343F20">
    <w:pPr>
      <w:pStyle w:val="Intestazione"/>
      <w:rPr>
        <w:rFonts w:asciiTheme="minorHAnsi" w:hAnsiTheme="minorHAnsi" w:cstheme="minorHAnsi"/>
        <w:sz w:val="22"/>
        <w:szCs w:val="22"/>
      </w:rPr>
    </w:pPr>
  </w:p>
  <w:p w14:paraId="627776B9" w14:textId="77777777" w:rsidR="00F37EDC" w:rsidRPr="00F37EDC" w:rsidRDefault="00F37EDC" w:rsidP="00343F20">
    <w:pPr>
      <w:pStyle w:val="Intestazione"/>
      <w:rPr>
        <w:rFonts w:asciiTheme="minorHAnsi" w:hAnsiTheme="minorHAnsi" w:cstheme="minorHAnsi"/>
        <w:sz w:val="22"/>
        <w:szCs w:val="22"/>
      </w:rPr>
    </w:pPr>
  </w:p>
  <w:p w14:paraId="0E282143" w14:textId="77777777" w:rsidR="00F37EDC" w:rsidRPr="00F37EDC" w:rsidRDefault="00F37EDC" w:rsidP="00343F20">
    <w:pPr>
      <w:pStyle w:val="Intestazione"/>
      <w:rPr>
        <w:rFonts w:asciiTheme="minorHAnsi" w:hAnsiTheme="minorHAnsi" w:cstheme="minorHAns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D43C5"/>
    <w:multiLevelType w:val="hybridMultilevel"/>
    <w:tmpl w:val="D200C6B8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D764D93"/>
    <w:multiLevelType w:val="hybridMultilevel"/>
    <w:tmpl w:val="6728CA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452C8"/>
    <w:multiLevelType w:val="hybridMultilevel"/>
    <w:tmpl w:val="55E0DE3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2110FD2"/>
    <w:multiLevelType w:val="multilevel"/>
    <w:tmpl w:val="26784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AC7E2A"/>
    <w:multiLevelType w:val="hybridMultilevel"/>
    <w:tmpl w:val="6728CA5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827457"/>
    <w:multiLevelType w:val="hybridMultilevel"/>
    <w:tmpl w:val="785AA9A0"/>
    <w:lvl w:ilvl="0" w:tplc="0410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6E2F5E14"/>
    <w:multiLevelType w:val="hybridMultilevel"/>
    <w:tmpl w:val="275AF7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699331">
    <w:abstractNumId w:val="2"/>
  </w:num>
  <w:num w:numId="2" w16cid:durableId="390811734">
    <w:abstractNumId w:val="5"/>
  </w:num>
  <w:num w:numId="3" w16cid:durableId="1294023418">
    <w:abstractNumId w:val="0"/>
  </w:num>
  <w:num w:numId="4" w16cid:durableId="972440107">
    <w:abstractNumId w:val="6"/>
  </w:num>
  <w:num w:numId="5" w16cid:durableId="1692535284">
    <w:abstractNumId w:val="3"/>
  </w:num>
  <w:num w:numId="6" w16cid:durableId="1356154258">
    <w:abstractNumId w:val="4"/>
  </w:num>
  <w:num w:numId="7" w16cid:durableId="170678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759"/>
    <w:rsid w:val="00001B4A"/>
    <w:rsid w:val="00001C0C"/>
    <w:rsid w:val="000143B9"/>
    <w:rsid w:val="00040641"/>
    <w:rsid w:val="00071087"/>
    <w:rsid w:val="0008017D"/>
    <w:rsid w:val="00091F26"/>
    <w:rsid w:val="0009454E"/>
    <w:rsid w:val="000C03D6"/>
    <w:rsid w:val="000C1AEC"/>
    <w:rsid w:val="000E42DC"/>
    <w:rsid w:val="000F1B2F"/>
    <w:rsid w:val="0010373B"/>
    <w:rsid w:val="00113E8F"/>
    <w:rsid w:val="00126F22"/>
    <w:rsid w:val="00155328"/>
    <w:rsid w:val="001A4FEA"/>
    <w:rsid w:val="001D691A"/>
    <w:rsid w:val="001D6C3D"/>
    <w:rsid w:val="001E2629"/>
    <w:rsid w:val="001E2802"/>
    <w:rsid w:val="00201DFC"/>
    <w:rsid w:val="002053C1"/>
    <w:rsid w:val="00212C8B"/>
    <w:rsid w:val="002300C9"/>
    <w:rsid w:val="0023047A"/>
    <w:rsid w:val="00234377"/>
    <w:rsid w:val="0024735D"/>
    <w:rsid w:val="00250759"/>
    <w:rsid w:val="00251F3B"/>
    <w:rsid w:val="0027691C"/>
    <w:rsid w:val="002770DE"/>
    <w:rsid w:val="00293DED"/>
    <w:rsid w:val="002A377E"/>
    <w:rsid w:val="002A54F8"/>
    <w:rsid w:val="002F30F9"/>
    <w:rsid w:val="003333DA"/>
    <w:rsid w:val="003335D5"/>
    <w:rsid w:val="003340FE"/>
    <w:rsid w:val="003346EA"/>
    <w:rsid w:val="00343F20"/>
    <w:rsid w:val="0034712E"/>
    <w:rsid w:val="0036239A"/>
    <w:rsid w:val="00367107"/>
    <w:rsid w:val="00387D01"/>
    <w:rsid w:val="0039091A"/>
    <w:rsid w:val="003B2461"/>
    <w:rsid w:val="003B3758"/>
    <w:rsid w:val="003B6949"/>
    <w:rsid w:val="003C0EB9"/>
    <w:rsid w:val="003C1149"/>
    <w:rsid w:val="003C3099"/>
    <w:rsid w:val="003E1439"/>
    <w:rsid w:val="00406A71"/>
    <w:rsid w:val="00407162"/>
    <w:rsid w:val="00410A32"/>
    <w:rsid w:val="004112F3"/>
    <w:rsid w:val="00433D83"/>
    <w:rsid w:val="00445BB4"/>
    <w:rsid w:val="0047252A"/>
    <w:rsid w:val="00474986"/>
    <w:rsid w:val="004A0E97"/>
    <w:rsid w:val="004A68E2"/>
    <w:rsid w:val="004B7E6F"/>
    <w:rsid w:val="004D7B5C"/>
    <w:rsid w:val="004E24EC"/>
    <w:rsid w:val="004E322F"/>
    <w:rsid w:val="004E3790"/>
    <w:rsid w:val="004F762F"/>
    <w:rsid w:val="005402A5"/>
    <w:rsid w:val="0054654E"/>
    <w:rsid w:val="00572F09"/>
    <w:rsid w:val="005750DF"/>
    <w:rsid w:val="00576A28"/>
    <w:rsid w:val="00596F98"/>
    <w:rsid w:val="005C11F9"/>
    <w:rsid w:val="005C7895"/>
    <w:rsid w:val="005D508E"/>
    <w:rsid w:val="0062471A"/>
    <w:rsid w:val="00650FAE"/>
    <w:rsid w:val="00665B5B"/>
    <w:rsid w:val="006753EB"/>
    <w:rsid w:val="00675736"/>
    <w:rsid w:val="00677CF2"/>
    <w:rsid w:val="00686E35"/>
    <w:rsid w:val="006A5740"/>
    <w:rsid w:val="006A5FD0"/>
    <w:rsid w:val="006C0E86"/>
    <w:rsid w:val="006E5BE9"/>
    <w:rsid w:val="006F570A"/>
    <w:rsid w:val="00740323"/>
    <w:rsid w:val="00755F35"/>
    <w:rsid w:val="00757566"/>
    <w:rsid w:val="00764063"/>
    <w:rsid w:val="007654A0"/>
    <w:rsid w:val="007751B6"/>
    <w:rsid w:val="007827C8"/>
    <w:rsid w:val="0078535C"/>
    <w:rsid w:val="007B7352"/>
    <w:rsid w:val="007F4FFA"/>
    <w:rsid w:val="00804E3C"/>
    <w:rsid w:val="00811E59"/>
    <w:rsid w:val="008122E5"/>
    <w:rsid w:val="00837BC4"/>
    <w:rsid w:val="00853158"/>
    <w:rsid w:val="00857F9D"/>
    <w:rsid w:val="00873CD6"/>
    <w:rsid w:val="00876A7A"/>
    <w:rsid w:val="008B719C"/>
    <w:rsid w:val="008D11A2"/>
    <w:rsid w:val="008D1509"/>
    <w:rsid w:val="008D7506"/>
    <w:rsid w:val="008E43AC"/>
    <w:rsid w:val="008E543B"/>
    <w:rsid w:val="008E7B1D"/>
    <w:rsid w:val="00901384"/>
    <w:rsid w:val="0091341B"/>
    <w:rsid w:val="00936D83"/>
    <w:rsid w:val="00940B95"/>
    <w:rsid w:val="00941B67"/>
    <w:rsid w:val="0095386A"/>
    <w:rsid w:val="0095721A"/>
    <w:rsid w:val="00962DB8"/>
    <w:rsid w:val="00962FF9"/>
    <w:rsid w:val="00970BD9"/>
    <w:rsid w:val="0099133B"/>
    <w:rsid w:val="009A7231"/>
    <w:rsid w:val="009B03C0"/>
    <w:rsid w:val="009D5446"/>
    <w:rsid w:val="009F7356"/>
    <w:rsid w:val="00A44B2A"/>
    <w:rsid w:val="00A56BE1"/>
    <w:rsid w:val="00A65567"/>
    <w:rsid w:val="00A80052"/>
    <w:rsid w:val="00A8594A"/>
    <w:rsid w:val="00A902C3"/>
    <w:rsid w:val="00A917E5"/>
    <w:rsid w:val="00A92584"/>
    <w:rsid w:val="00A92D5A"/>
    <w:rsid w:val="00A940D7"/>
    <w:rsid w:val="00AC42E6"/>
    <w:rsid w:val="00AC544D"/>
    <w:rsid w:val="00AD4B57"/>
    <w:rsid w:val="00AE61BD"/>
    <w:rsid w:val="00B03E24"/>
    <w:rsid w:val="00B0772F"/>
    <w:rsid w:val="00B17EAF"/>
    <w:rsid w:val="00B22E16"/>
    <w:rsid w:val="00B24FE2"/>
    <w:rsid w:val="00B27EA6"/>
    <w:rsid w:val="00B40276"/>
    <w:rsid w:val="00B41035"/>
    <w:rsid w:val="00B472E9"/>
    <w:rsid w:val="00B503A1"/>
    <w:rsid w:val="00B53D5D"/>
    <w:rsid w:val="00B63B80"/>
    <w:rsid w:val="00B6428D"/>
    <w:rsid w:val="00B661DE"/>
    <w:rsid w:val="00B6778E"/>
    <w:rsid w:val="00B70E1E"/>
    <w:rsid w:val="00B75D74"/>
    <w:rsid w:val="00B82579"/>
    <w:rsid w:val="00B9340D"/>
    <w:rsid w:val="00BA1660"/>
    <w:rsid w:val="00BA5B1C"/>
    <w:rsid w:val="00BB6CF7"/>
    <w:rsid w:val="00BD4F9E"/>
    <w:rsid w:val="00BE1605"/>
    <w:rsid w:val="00BE64C8"/>
    <w:rsid w:val="00C2299C"/>
    <w:rsid w:val="00C22DF6"/>
    <w:rsid w:val="00C24DBC"/>
    <w:rsid w:val="00C24DCC"/>
    <w:rsid w:val="00C266DD"/>
    <w:rsid w:val="00C4162C"/>
    <w:rsid w:val="00C5172B"/>
    <w:rsid w:val="00C51795"/>
    <w:rsid w:val="00C54E0B"/>
    <w:rsid w:val="00C63B15"/>
    <w:rsid w:val="00C717E8"/>
    <w:rsid w:val="00C84577"/>
    <w:rsid w:val="00C95D67"/>
    <w:rsid w:val="00CA7194"/>
    <w:rsid w:val="00CC04B0"/>
    <w:rsid w:val="00CC3528"/>
    <w:rsid w:val="00CC7497"/>
    <w:rsid w:val="00CF3F52"/>
    <w:rsid w:val="00D0494F"/>
    <w:rsid w:val="00D65CF9"/>
    <w:rsid w:val="00D81BC1"/>
    <w:rsid w:val="00D82E81"/>
    <w:rsid w:val="00D9011D"/>
    <w:rsid w:val="00D90DEC"/>
    <w:rsid w:val="00DA0782"/>
    <w:rsid w:val="00DA7F6A"/>
    <w:rsid w:val="00DE3D0D"/>
    <w:rsid w:val="00E253D4"/>
    <w:rsid w:val="00E352C7"/>
    <w:rsid w:val="00E74AB8"/>
    <w:rsid w:val="00E8568D"/>
    <w:rsid w:val="00EC0B9D"/>
    <w:rsid w:val="00EC1FAA"/>
    <w:rsid w:val="00ED0348"/>
    <w:rsid w:val="00ED2696"/>
    <w:rsid w:val="00ED5FAB"/>
    <w:rsid w:val="00EE0558"/>
    <w:rsid w:val="00EF4B73"/>
    <w:rsid w:val="00F0140C"/>
    <w:rsid w:val="00F04385"/>
    <w:rsid w:val="00F101A9"/>
    <w:rsid w:val="00F1430B"/>
    <w:rsid w:val="00F24185"/>
    <w:rsid w:val="00F33DB1"/>
    <w:rsid w:val="00F37EDC"/>
    <w:rsid w:val="00F42B78"/>
    <w:rsid w:val="00F42D63"/>
    <w:rsid w:val="00F57ECF"/>
    <w:rsid w:val="00F971BF"/>
    <w:rsid w:val="00FA27F0"/>
    <w:rsid w:val="00FA625E"/>
    <w:rsid w:val="00FA6D9D"/>
    <w:rsid w:val="00FA6F74"/>
    <w:rsid w:val="00FB7BE8"/>
    <w:rsid w:val="00FC657C"/>
    <w:rsid w:val="00FD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23F1E88"/>
  <w15:chartTrackingRefBased/>
  <w15:docId w15:val="{2E1E3FAE-C374-48AB-A0BF-6C2C4D823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8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Arial" w:hAnsi="Arial"/>
      <w:b/>
      <w:sz w:val="24"/>
    </w:rPr>
  </w:style>
  <w:style w:type="paragraph" w:styleId="Titolo5">
    <w:name w:val="heading 5"/>
    <w:basedOn w:val="Normale"/>
    <w:next w:val="Normale"/>
    <w:qFormat/>
    <w:pPr>
      <w:keepNext/>
      <w:ind w:firstLine="5387"/>
      <w:outlineLvl w:val="4"/>
    </w:pPr>
    <w:rPr>
      <w:sz w:val="24"/>
    </w:rPr>
  </w:style>
  <w:style w:type="paragraph" w:styleId="Titolo6">
    <w:name w:val="heading 6"/>
    <w:basedOn w:val="Normale"/>
    <w:next w:val="Normale"/>
    <w:qFormat/>
    <w:pPr>
      <w:keepNext/>
      <w:spacing w:line="240" w:lineRule="atLeast"/>
      <w:jc w:val="center"/>
      <w:outlineLvl w:val="5"/>
    </w:pPr>
    <w:rPr>
      <w:rFonts w:ascii="Comic Sans MS" w:hAnsi="Comic Sans MS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28"/>
    </w:rPr>
  </w:style>
  <w:style w:type="paragraph" w:styleId="Sottotitolo">
    <w:name w:val="Subtitle"/>
    <w:basedOn w:val="Normale"/>
    <w:qFormat/>
    <w:pPr>
      <w:jc w:val="center"/>
    </w:pPr>
    <w:rPr>
      <w:b/>
      <w:sz w:val="24"/>
    </w:rPr>
  </w:style>
  <w:style w:type="paragraph" w:customStyle="1" w:styleId="Corpodeltesto21">
    <w:name w:val="Corpo del testo 21"/>
    <w:basedOn w:val="Normale"/>
    <w:pPr>
      <w:ind w:firstLine="1276"/>
      <w:jc w:val="both"/>
    </w:pPr>
    <w:rPr>
      <w:sz w:val="24"/>
    </w:rPr>
  </w:style>
  <w:style w:type="character" w:customStyle="1" w:styleId="Collegamentoipertestuale1">
    <w:name w:val="Collegamento ipertestuale1"/>
    <w:rPr>
      <w:color w:val="0000FF"/>
      <w:u w:val="single"/>
    </w:rPr>
  </w:style>
  <w:style w:type="paragraph" w:styleId="Didascalia">
    <w:name w:val="caption"/>
    <w:basedOn w:val="Normale"/>
    <w:next w:val="Normale"/>
    <w:qFormat/>
    <w:pPr>
      <w:spacing w:line="240" w:lineRule="atLeast"/>
      <w:ind w:firstLine="708"/>
      <w:jc w:val="center"/>
    </w:pPr>
    <w:rPr>
      <w:rFonts w:ascii="Comic Sans MS" w:hAnsi="Comic Sans MS"/>
      <w:sz w:val="24"/>
    </w:rPr>
  </w:style>
  <w:style w:type="character" w:styleId="Collegamentoipertestuale">
    <w:name w:val="Hyperlink"/>
    <w:rsid w:val="00250759"/>
    <w:rPr>
      <w:color w:val="0000FF"/>
      <w:u w:val="single"/>
    </w:rPr>
  </w:style>
  <w:style w:type="paragraph" w:styleId="Testofumetto">
    <w:name w:val="Balloon Text"/>
    <w:basedOn w:val="Normale"/>
    <w:semiHidden/>
    <w:rsid w:val="00C717E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804E3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804E3C"/>
    <w:pPr>
      <w:tabs>
        <w:tab w:val="center" w:pos="4819"/>
        <w:tab w:val="right" w:pos="9638"/>
      </w:tabs>
    </w:pPr>
  </w:style>
  <w:style w:type="character" w:styleId="Menzionenonrisolta">
    <w:name w:val="Unresolved Mention"/>
    <w:uiPriority w:val="99"/>
    <w:semiHidden/>
    <w:unhideWhenUsed/>
    <w:rsid w:val="00FC657C"/>
    <w:rPr>
      <w:color w:val="605E5C"/>
      <w:shd w:val="clear" w:color="auto" w:fill="E1DFDD"/>
    </w:rPr>
  </w:style>
  <w:style w:type="paragraph" w:customStyle="1" w:styleId="Default">
    <w:name w:val="Default"/>
    <w:rsid w:val="00650FA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Collegamentovisitato">
    <w:name w:val="FollowedHyperlink"/>
    <w:basedOn w:val="Carpredefinitoparagrafo"/>
    <w:rsid w:val="00201DFC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DA0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1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rofiles\pc5\Application%20Data\Microsoft\Modelli\Carta%20intestata%20Letter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Lettere.dot</Template>
  <TotalTime>1</TotalTime>
  <Pages>3</Pages>
  <Words>272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CONSERVATORIO STATALE DI MUSICA</vt:lpstr>
    </vt:vector>
  </TitlesOfParts>
  <Company>Jacopo Tomadini</Company>
  <LinksUpToDate>false</LinksUpToDate>
  <CharactersWithSpaces>2148</CharactersWithSpaces>
  <SharedDoc>false</SharedDoc>
  <HLinks>
    <vt:vector size="18" baseType="variant">
      <vt:variant>
        <vt:i4>1245310</vt:i4>
      </vt:variant>
      <vt:variant>
        <vt:i4>6</vt:i4>
      </vt:variant>
      <vt:variant>
        <vt:i4>0</vt:i4>
      </vt:variant>
      <vt:variant>
        <vt:i4>5</vt:i4>
      </vt:variant>
      <vt:variant>
        <vt:lpwstr>mailto:diego.vrech@gmail.com</vt:lpwstr>
      </vt:variant>
      <vt:variant>
        <vt:lpwstr/>
      </vt:variant>
      <vt:variant>
        <vt:i4>1900606</vt:i4>
      </vt:variant>
      <vt:variant>
        <vt:i4>3</vt:i4>
      </vt:variant>
      <vt:variant>
        <vt:i4>0</vt:i4>
      </vt:variant>
      <vt:variant>
        <vt:i4>5</vt:i4>
      </vt:variant>
      <vt:variant>
        <vt:lpwstr>mailto:osdoal@alice.it</vt:lpwstr>
      </vt:variant>
      <vt:variant>
        <vt:lpwstr/>
      </vt:variant>
      <vt:variant>
        <vt:i4>2162698</vt:i4>
      </vt:variant>
      <vt:variant>
        <vt:i4>0</vt:i4>
      </vt:variant>
      <vt:variant>
        <vt:i4>0</vt:i4>
      </vt:variant>
      <vt:variant>
        <vt:i4>5</vt:i4>
      </vt:variant>
      <vt:variant>
        <vt:lpwstr>mailto:premiovenezia@teatrolafenice.org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CONSERVATORIO STATALE DI MUSICA</dc:title>
  <dc:subject/>
  <dc:creator>Pc5</dc:creator>
  <cp:keywords/>
  <dc:description/>
  <cp:lastModifiedBy>Didattica Biennio</cp:lastModifiedBy>
  <cp:revision>3</cp:revision>
  <cp:lastPrinted>2026-10-23T10:45:00Z</cp:lastPrinted>
  <dcterms:created xsi:type="dcterms:W3CDTF">2026-10-26T08:51:00Z</dcterms:created>
  <dcterms:modified xsi:type="dcterms:W3CDTF">2026-10-27T09:05:00Z</dcterms:modified>
</cp:coreProperties>
</file>